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6A9486" w14:textId="77777777" w:rsidR="00253828" w:rsidRPr="000D1884" w:rsidRDefault="00253828" w:rsidP="00253828">
      <w:pPr>
        <w:jc w:val="center"/>
        <w:rPr>
          <w:b/>
          <w:sz w:val="32"/>
          <w:szCs w:val="26"/>
          <w:highlight w:val="cyan"/>
        </w:rPr>
      </w:pPr>
      <w:r w:rsidRPr="000D1884">
        <w:rPr>
          <w:b/>
          <w:sz w:val="32"/>
          <w:szCs w:val="26"/>
          <w:highlight w:val="cyan"/>
        </w:rPr>
        <w:t xml:space="preserve">ВНИМАНИЕ ! </w:t>
      </w:r>
    </w:p>
    <w:p w14:paraId="3DD0B584" w14:textId="77777777" w:rsidR="00253828" w:rsidRDefault="00253828" w:rsidP="00253828">
      <w:pPr>
        <w:jc w:val="center"/>
        <w:rPr>
          <w:b/>
          <w:sz w:val="32"/>
          <w:szCs w:val="26"/>
          <w:highlight w:val="cyan"/>
        </w:rPr>
      </w:pPr>
      <w:r w:rsidRPr="000D1884">
        <w:rPr>
          <w:b/>
          <w:sz w:val="32"/>
          <w:szCs w:val="26"/>
          <w:highlight w:val="cyan"/>
        </w:rPr>
        <w:t xml:space="preserve">В связи с ростом </w:t>
      </w:r>
      <w:r>
        <w:rPr>
          <w:b/>
          <w:sz w:val="32"/>
          <w:szCs w:val="26"/>
          <w:highlight w:val="cyan"/>
        </w:rPr>
        <w:t xml:space="preserve">заболеваемости  </w:t>
      </w:r>
      <w:r w:rsidRPr="000D1884">
        <w:rPr>
          <w:b/>
          <w:sz w:val="32"/>
          <w:szCs w:val="26"/>
          <w:highlight w:val="cyan"/>
        </w:rPr>
        <w:t xml:space="preserve"> Конкурс переносится на  20 февраля. </w:t>
      </w:r>
    </w:p>
    <w:p w14:paraId="0AD064D2" w14:textId="77777777" w:rsidR="00253828" w:rsidRPr="000D1884" w:rsidRDefault="00253828" w:rsidP="00253828">
      <w:pPr>
        <w:jc w:val="center"/>
        <w:rPr>
          <w:b/>
          <w:sz w:val="36"/>
          <w:szCs w:val="26"/>
        </w:rPr>
      </w:pPr>
      <w:r w:rsidRPr="000D1884">
        <w:rPr>
          <w:b/>
          <w:sz w:val="36"/>
          <w:szCs w:val="26"/>
          <w:highlight w:val="cyan"/>
        </w:rPr>
        <w:t>Награждение пройдет в день конкурса!</w:t>
      </w:r>
    </w:p>
    <w:p w14:paraId="77B873EC" w14:textId="77777777" w:rsidR="00253828" w:rsidRDefault="00253828" w:rsidP="00253828">
      <w:pPr>
        <w:jc w:val="center"/>
        <w:rPr>
          <w:b/>
          <w:sz w:val="32"/>
          <w:szCs w:val="26"/>
          <w:highlight w:val="cyan"/>
        </w:rPr>
      </w:pPr>
    </w:p>
    <w:p w14:paraId="7A44284E" w14:textId="77777777" w:rsidR="00253828" w:rsidRPr="000D1884" w:rsidRDefault="00253828" w:rsidP="00253828">
      <w:pPr>
        <w:jc w:val="center"/>
        <w:rPr>
          <w:b/>
          <w:sz w:val="32"/>
          <w:szCs w:val="26"/>
          <w:highlight w:val="cyan"/>
        </w:rPr>
      </w:pPr>
      <w:r w:rsidRPr="000D1884">
        <w:rPr>
          <w:b/>
          <w:sz w:val="32"/>
          <w:szCs w:val="26"/>
          <w:highlight w:val="cyan"/>
        </w:rPr>
        <w:t>При желании вы можете при</w:t>
      </w:r>
      <w:r>
        <w:rPr>
          <w:b/>
          <w:sz w:val="32"/>
          <w:szCs w:val="26"/>
          <w:highlight w:val="cyan"/>
        </w:rPr>
        <w:t>н</w:t>
      </w:r>
      <w:r w:rsidRPr="000D1884">
        <w:rPr>
          <w:b/>
          <w:sz w:val="32"/>
          <w:szCs w:val="26"/>
          <w:highlight w:val="cyan"/>
        </w:rPr>
        <w:t>ять участие  заочно</w:t>
      </w:r>
      <w:r>
        <w:rPr>
          <w:b/>
          <w:sz w:val="32"/>
          <w:szCs w:val="26"/>
          <w:highlight w:val="cyan"/>
        </w:rPr>
        <w:t>,</w:t>
      </w:r>
      <w:r w:rsidRPr="000D1884">
        <w:rPr>
          <w:b/>
          <w:sz w:val="32"/>
          <w:szCs w:val="26"/>
          <w:highlight w:val="cyan"/>
        </w:rPr>
        <w:t xml:space="preserve"> работы можно прислать до 10 февраля.</w:t>
      </w:r>
    </w:p>
    <w:p w14:paraId="23CB370B" w14:textId="77777777" w:rsidR="00253828" w:rsidRDefault="00253828" w:rsidP="00E44F8D">
      <w:pPr>
        <w:jc w:val="center"/>
        <w:rPr>
          <w:b/>
          <w:color w:val="FF0000"/>
          <w:sz w:val="28"/>
          <w:szCs w:val="22"/>
        </w:rPr>
      </w:pPr>
    </w:p>
    <w:p w14:paraId="18A8645C" w14:textId="2B46C47B" w:rsidR="00E44F8D" w:rsidRPr="00992311" w:rsidRDefault="00E44F8D" w:rsidP="00E44F8D">
      <w:pPr>
        <w:jc w:val="center"/>
        <w:rPr>
          <w:b/>
          <w:color w:val="FF0000"/>
          <w:sz w:val="28"/>
          <w:szCs w:val="22"/>
        </w:rPr>
      </w:pPr>
      <w:r w:rsidRPr="00992311">
        <w:rPr>
          <w:b/>
          <w:color w:val="FF0000"/>
          <w:sz w:val="28"/>
          <w:szCs w:val="22"/>
        </w:rPr>
        <w:t xml:space="preserve">ВНИМАНИЕ! </w:t>
      </w:r>
    </w:p>
    <w:p w14:paraId="6E31397A" w14:textId="77777777" w:rsidR="00992311" w:rsidRPr="00992311" w:rsidRDefault="00E44F8D" w:rsidP="00E44F8D">
      <w:pPr>
        <w:jc w:val="center"/>
        <w:rPr>
          <w:b/>
          <w:color w:val="FF0000"/>
          <w:sz w:val="28"/>
          <w:szCs w:val="22"/>
        </w:rPr>
      </w:pPr>
      <w:r w:rsidRPr="00992311">
        <w:rPr>
          <w:b/>
          <w:color w:val="FF0000"/>
          <w:sz w:val="28"/>
          <w:szCs w:val="22"/>
        </w:rPr>
        <w:t xml:space="preserve">Убедительная просьба приезжать к своему блоку! </w:t>
      </w:r>
    </w:p>
    <w:p w14:paraId="0F1ECA62" w14:textId="7176ECF6" w:rsidR="00E44F8D" w:rsidRPr="00992311" w:rsidRDefault="00E44F8D" w:rsidP="00E44F8D">
      <w:pPr>
        <w:jc w:val="center"/>
        <w:rPr>
          <w:b/>
          <w:color w:val="FF0000"/>
          <w:sz w:val="28"/>
          <w:szCs w:val="22"/>
        </w:rPr>
      </w:pPr>
      <w:r w:rsidRPr="00992311">
        <w:rPr>
          <w:b/>
          <w:color w:val="FF0000"/>
          <w:sz w:val="28"/>
          <w:szCs w:val="22"/>
        </w:rPr>
        <w:t xml:space="preserve">Перед каждым блоком есть время посмотреть сцену. В Зале соблюдаем социальную дистанцию, одеваем маски, </w:t>
      </w:r>
      <w:r w:rsidR="00992311" w:rsidRPr="00992311">
        <w:rPr>
          <w:b/>
          <w:color w:val="FF0000"/>
          <w:sz w:val="28"/>
          <w:szCs w:val="22"/>
        </w:rPr>
        <w:t>родителей</w:t>
      </w:r>
      <w:r w:rsidRPr="00992311">
        <w:rPr>
          <w:b/>
          <w:color w:val="FF0000"/>
          <w:sz w:val="28"/>
          <w:szCs w:val="22"/>
        </w:rPr>
        <w:t xml:space="preserve"> минимум.</w:t>
      </w:r>
    </w:p>
    <w:p w14:paraId="624230B7" w14:textId="77777777" w:rsidR="00992311" w:rsidRDefault="00992311" w:rsidP="00E44F8D">
      <w:pPr>
        <w:jc w:val="center"/>
        <w:rPr>
          <w:b/>
          <w:sz w:val="28"/>
          <w:szCs w:val="22"/>
        </w:rPr>
      </w:pPr>
    </w:p>
    <w:p w14:paraId="5EC74148" w14:textId="77777777" w:rsidR="00992311" w:rsidRDefault="00992311" w:rsidP="00E44F8D">
      <w:pPr>
        <w:jc w:val="center"/>
        <w:rPr>
          <w:b/>
          <w:sz w:val="28"/>
          <w:szCs w:val="22"/>
        </w:rPr>
      </w:pPr>
    </w:p>
    <w:p w14:paraId="2CB94045" w14:textId="77777777" w:rsidR="00E44F8D" w:rsidRDefault="00546008" w:rsidP="00E44F8D">
      <w:pPr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ПРОГРАММА</w:t>
      </w:r>
    </w:p>
    <w:p w14:paraId="1FC27CAB" w14:textId="59E352A2" w:rsidR="004F761A" w:rsidRPr="0007149D" w:rsidRDefault="005B5EBF" w:rsidP="00E44F8D">
      <w:pPr>
        <w:jc w:val="center"/>
        <w:rPr>
          <w:b/>
          <w:sz w:val="28"/>
          <w:szCs w:val="22"/>
        </w:rPr>
      </w:pPr>
      <w:r w:rsidRPr="0007149D">
        <w:rPr>
          <w:b/>
          <w:sz w:val="28"/>
          <w:szCs w:val="22"/>
        </w:rPr>
        <w:t>Республиканского</w:t>
      </w:r>
      <w:r w:rsidR="004F761A" w:rsidRPr="0007149D">
        <w:rPr>
          <w:b/>
          <w:sz w:val="28"/>
          <w:szCs w:val="22"/>
        </w:rPr>
        <w:t xml:space="preserve"> фестиваля-конкурса юных исполнителей «Первые шаги»</w:t>
      </w:r>
    </w:p>
    <w:p w14:paraId="0335807F" w14:textId="2A907A56" w:rsidR="004F761A" w:rsidRPr="0007149D" w:rsidRDefault="00BA57C3" w:rsidP="00E44F8D">
      <w:pPr>
        <w:jc w:val="center"/>
        <w:rPr>
          <w:b/>
          <w:sz w:val="28"/>
          <w:szCs w:val="22"/>
        </w:rPr>
      </w:pPr>
      <w:r w:rsidRPr="00253828">
        <w:rPr>
          <w:b/>
          <w:sz w:val="28"/>
          <w:szCs w:val="22"/>
          <w:highlight w:val="yellow"/>
        </w:rPr>
        <w:t>20 февраля</w:t>
      </w:r>
      <w:r w:rsidR="004F761A" w:rsidRPr="00253828">
        <w:rPr>
          <w:b/>
          <w:sz w:val="28"/>
          <w:szCs w:val="22"/>
          <w:highlight w:val="yellow"/>
        </w:rPr>
        <w:t xml:space="preserve"> </w:t>
      </w:r>
      <w:r w:rsidR="003C5C0E" w:rsidRPr="00253828">
        <w:rPr>
          <w:b/>
          <w:sz w:val="28"/>
          <w:szCs w:val="22"/>
          <w:highlight w:val="yellow"/>
        </w:rPr>
        <w:t>202</w:t>
      </w:r>
      <w:r w:rsidR="008859C3" w:rsidRPr="00253828">
        <w:rPr>
          <w:b/>
          <w:sz w:val="28"/>
          <w:szCs w:val="22"/>
          <w:highlight w:val="yellow"/>
        </w:rPr>
        <w:t>2</w:t>
      </w:r>
      <w:r w:rsidR="004F761A" w:rsidRPr="00253828">
        <w:rPr>
          <w:b/>
          <w:sz w:val="28"/>
          <w:szCs w:val="22"/>
          <w:highlight w:val="yellow"/>
        </w:rPr>
        <w:t xml:space="preserve"> год</w:t>
      </w:r>
      <w:r w:rsidR="00FE0DC7" w:rsidRPr="0007149D">
        <w:rPr>
          <w:b/>
          <w:sz w:val="28"/>
          <w:szCs w:val="22"/>
        </w:rPr>
        <w:t xml:space="preserve"> (концертный зал)</w:t>
      </w:r>
    </w:p>
    <w:tbl>
      <w:tblPr>
        <w:tblW w:w="1102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5"/>
        <w:gridCol w:w="374"/>
        <w:gridCol w:w="1843"/>
        <w:gridCol w:w="148"/>
        <w:gridCol w:w="2270"/>
        <w:gridCol w:w="2364"/>
        <w:gridCol w:w="45"/>
        <w:gridCol w:w="1135"/>
        <w:gridCol w:w="2411"/>
      </w:tblGrid>
      <w:tr w:rsidR="00546008" w:rsidRPr="00C61D6A" w14:paraId="40C58A03" w14:textId="46D70020" w:rsidTr="00E44F8D">
        <w:tc>
          <w:tcPr>
            <w:tcW w:w="11025" w:type="dxa"/>
            <w:gridSpan w:val="9"/>
            <w:shd w:val="clear" w:color="auto" w:fill="auto"/>
          </w:tcPr>
          <w:p w14:paraId="11BC5F35" w14:textId="77777777" w:rsidR="00E44F8D" w:rsidRDefault="00E44F8D" w:rsidP="00FF4330">
            <w:pPr>
              <w:jc w:val="center"/>
              <w:rPr>
                <w:b/>
                <w:szCs w:val="22"/>
              </w:rPr>
            </w:pPr>
          </w:p>
          <w:p w14:paraId="368F297B" w14:textId="00E5FA34" w:rsidR="00546008" w:rsidRPr="0007149D" w:rsidRDefault="00546008" w:rsidP="00FF4330">
            <w:pPr>
              <w:jc w:val="center"/>
              <w:rPr>
                <w:b/>
                <w:szCs w:val="22"/>
              </w:rPr>
            </w:pPr>
            <w:r w:rsidRPr="0007149D">
              <w:rPr>
                <w:b/>
                <w:szCs w:val="22"/>
              </w:rPr>
              <w:t xml:space="preserve">ЕЛАБУЖСКИЙ </w:t>
            </w:r>
            <w:r>
              <w:rPr>
                <w:b/>
                <w:szCs w:val="22"/>
              </w:rPr>
              <w:t xml:space="preserve"> НИЖНЕКАМСКИЙ </w:t>
            </w:r>
            <w:r w:rsidRPr="0007149D">
              <w:rPr>
                <w:b/>
                <w:szCs w:val="22"/>
              </w:rPr>
              <w:t xml:space="preserve"> РАЙОНЫ</w:t>
            </w:r>
          </w:p>
          <w:p w14:paraId="2D372702" w14:textId="578240EA" w:rsidR="00546008" w:rsidRPr="00E44F8D" w:rsidRDefault="00546008" w:rsidP="00E44F8D">
            <w:pPr>
              <w:ind w:left="426" w:hanging="426"/>
              <w:jc w:val="center"/>
              <w:rPr>
                <w:b/>
                <w:sz w:val="32"/>
                <w:szCs w:val="22"/>
                <w:u w:val="single"/>
              </w:rPr>
            </w:pPr>
            <w:r w:rsidRPr="00E44F8D">
              <w:rPr>
                <w:b/>
                <w:sz w:val="32"/>
                <w:szCs w:val="22"/>
                <w:u w:val="single"/>
              </w:rPr>
              <w:t>10.00-11.10</w:t>
            </w:r>
          </w:p>
          <w:p w14:paraId="37E0419B" w14:textId="77777777" w:rsidR="00546008" w:rsidRPr="0007149D" w:rsidRDefault="00546008" w:rsidP="005E4405">
            <w:pPr>
              <w:jc w:val="center"/>
              <w:rPr>
                <w:b/>
                <w:szCs w:val="22"/>
              </w:rPr>
            </w:pPr>
            <w:r w:rsidRPr="0007149D">
              <w:rPr>
                <w:b/>
                <w:szCs w:val="22"/>
              </w:rPr>
              <w:t>1 младшая группа  4 – 6 лет</w:t>
            </w:r>
          </w:p>
          <w:p w14:paraId="3141B4E5" w14:textId="77777777" w:rsidR="00546008" w:rsidRPr="0007149D" w:rsidRDefault="00546008" w:rsidP="002F2F05">
            <w:pPr>
              <w:jc w:val="center"/>
              <w:rPr>
                <w:b/>
                <w:szCs w:val="22"/>
                <w:u w:val="single"/>
              </w:rPr>
            </w:pPr>
            <w:r w:rsidRPr="0007149D">
              <w:rPr>
                <w:b/>
                <w:szCs w:val="22"/>
              </w:rPr>
              <w:t>КОЛЛЕКТИВЫ</w:t>
            </w:r>
          </w:p>
        </w:tc>
      </w:tr>
      <w:tr w:rsidR="00546008" w:rsidRPr="00C61D6A" w14:paraId="41D86777" w14:textId="77777777" w:rsidTr="00E44F8D">
        <w:tc>
          <w:tcPr>
            <w:tcW w:w="435" w:type="dxa"/>
            <w:shd w:val="clear" w:color="auto" w:fill="auto"/>
          </w:tcPr>
          <w:p w14:paraId="754C603D" w14:textId="77777777" w:rsidR="00546008" w:rsidRPr="00C61D6A" w:rsidRDefault="00546008" w:rsidP="001D70BB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58664952" w14:textId="66CB36D3" w:rsidR="00546008" w:rsidRPr="003C040A" w:rsidRDefault="00546008" w:rsidP="008E1DD8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ансамбль «Земляничный дождь»</w:t>
            </w:r>
          </w:p>
        </w:tc>
        <w:tc>
          <w:tcPr>
            <w:tcW w:w="2270" w:type="dxa"/>
            <w:shd w:val="clear" w:color="auto" w:fill="auto"/>
          </w:tcPr>
          <w:p w14:paraId="6717AE3F" w14:textId="12F8643C" w:rsidR="00546008" w:rsidRPr="003C040A" w:rsidRDefault="00546008" w:rsidP="008E1DD8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4A992BB" w14:textId="5A91E630" w:rsidR="00546008" w:rsidRPr="003C040A" w:rsidRDefault="00546008" w:rsidP="0041686B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танец, «Невесты понарошку»,</w:t>
            </w:r>
          </w:p>
          <w:p w14:paraId="556FCDF3" w14:textId="786EBCF6" w:rsidR="00546008" w:rsidRPr="003C040A" w:rsidRDefault="00546008" w:rsidP="001F404B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2:50.</w:t>
            </w:r>
          </w:p>
        </w:tc>
        <w:tc>
          <w:tcPr>
            <w:tcW w:w="1135" w:type="dxa"/>
            <w:shd w:val="clear" w:color="auto" w:fill="auto"/>
          </w:tcPr>
          <w:p w14:paraId="3D3CD9D1" w14:textId="4B542FF0" w:rsidR="00546008" w:rsidRPr="003C040A" w:rsidRDefault="00546008" w:rsidP="008E1DD8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77BFECB7" w14:textId="77777777" w:rsidR="00546008" w:rsidRPr="003C040A" w:rsidRDefault="00546008" w:rsidP="0041686B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Сагдеева Елена Николаевна</w:t>
            </w:r>
          </w:p>
          <w:p w14:paraId="705113D9" w14:textId="3396A5CF" w:rsidR="00546008" w:rsidRPr="003C040A" w:rsidRDefault="00546008" w:rsidP="003D100E">
            <w:pPr>
              <w:rPr>
                <w:sz w:val="20"/>
                <w:szCs w:val="20"/>
              </w:rPr>
            </w:pPr>
          </w:p>
        </w:tc>
      </w:tr>
      <w:tr w:rsidR="00546008" w:rsidRPr="00C61D6A" w14:paraId="4888F20E" w14:textId="77777777" w:rsidTr="00E44F8D">
        <w:tc>
          <w:tcPr>
            <w:tcW w:w="435" w:type="dxa"/>
            <w:shd w:val="clear" w:color="auto" w:fill="auto"/>
          </w:tcPr>
          <w:p w14:paraId="41B96C12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0173D319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коллектив «Карамель»</w:t>
            </w:r>
          </w:p>
        </w:tc>
        <w:tc>
          <w:tcPr>
            <w:tcW w:w="2270" w:type="dxa"/>
            <w:shd w:val="clear" w:color="auto" w:fill="auto"/>
          </w:tcPr>
          <w:p w14:paraId="5376106A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«Центр эстетического воспитания детей» Елабужского муниципального района по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360A466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 «Тихо напою колыбельную»</w:t>
            </w:r>
          </w:p>
          <w:p w14:paraId="5D8FC5F4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2мин.11сек.</w:t>
            </w:r>
          </w:p>
        </w:tc>
        <w:tc>
          <w:tcPr>
            <w:tcW w:w="1135" w:type="dxa"/>
            <w:shd w:val="clear" w:color="auto" w:fill="auto"/>
          </w:tcPr>
          <w:p w14:paraId="6FAA06DE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68D65BB2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Тураева Елена Михайловна</w:t>
            </w:r>
          </w:p>
          <w:p w14:paraId="0288AEFC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  <w:p w14:paraId="50AD9B90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6BF408DD" w14:textId="77777777" w:rsidTr="00E44F8D">
        <w:trPr>
          <w:trHeight w:val="822"/>
        </w:trPr>
        <w:tc>
          <w:tcPr>
            <w:tcW w:w="435" w:type="dxa"/>
            <w:shd w:val="clear" w:color="auto" w:fill="auto"/>
          </w:tcPr>
          <w:p w14:paraId="560EC8E3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103D9A17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«Солнечный город»</w:t>
            </w:r>
          </w:p>
        </w:tc>
        <w:tc>
          <w:tcPr>
            <w:tcW w:w="2270" w:type="dxa"/>
            <w:shd w:val="clear" w:color="auto" w:fill="auto"/>
          </w:tcPr>
          <w:p w14:paraId="264D0DDE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519C940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Хореография, </w:t>
            </w:r>
          </w:p>
          <w:p w14:paraId="794A80A7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танец,</w:t>
            </w:r>
          </w:p>
          <w:p w14:paraId="3A366FCB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«Карапузы»,</w:t>
            </w:r>
          </w:p>
          <w:p w14:paraId="556B9297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3,00</w:t>
            </w:r>
          </w:p>
          <w:p w14:paraId="1AE38E83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Из-за кулис</w:t>
            </w:r>
          </w:p>
        </w:tc>
        <w:tc>
          <w:tcPr>
            <w:tcW w:w="1135" w:type="dxa"/>
            <w:shd w:val="clear" w:color="auto" w:fill="auto"/>
          </w:tcPr>
          <w:p w14:paraId="26DF0165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 младшая</w:t>
            </w:r>
          </w:p>
        </w:tc>
        <w:tc>
          <w:tcPr>
            <w:tcW w:w="2411" w:type="dxa"/>
            <w:shd w:val="clear" w:color="auto" w:fill="auto"/>
          </w:tcPr>
          <w:p w14:paraId="5445564F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Соков Роман Александрович,</w:t>
            </w:r>
            <w:r w:rsidRPr="003C040A">
              <w:rPr>
                <w:sz w:val="20"/>
                <w:szCs w:val="20"/>
              </w:rPr>
              <w:br/>
              <w:t>Семенова Юлиана Игоревна</w:t>
            </w:r>
          </w:p>
        </w:tc>
      </w:tr>
      <w:tr w:rsidR="00546008" w:rsidRPr="00C61D6A" w14:paraId="449B5B19" w14:textId="77777777" w:rsidTr="00E44F8D">
        <w:trPr>
          <w:trHeight w:val="778"/>
        </w:trPr>
        <w:tc>
          <w:tcPr>
            <w:tcW w:w="435" w:type="dxa"/>
            <w:shd w:val="clear" w:color="auto" w:fill="auto"/>
          </w:tcPr>
          <w:p w14:paraId="57F47C08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59472748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Студия танца «Колибри»</w:t>
            </w:r>
          </w:p>
        </w:tc>
        <w:tc>
          <w:tcPr>
            <w:tcW w:w="2270" w:type="dxa"/>
            <w:shd w:val="clear" w:color="auto" w:fill="auto"/>
          </w:tcPr>
          <w:p w14:paraId="19BACFF9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2EC93CA1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Хореография «Однажды на палубе»</w:t>
            </w:r>
          </w:p>
          <w:p w14:paraId="7927B6AA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2:43</w:t>
            </w:r>
          </w:p>
          <w:p w14:paraId="03979138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68AAD5C0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7CD720BB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Мухаметзнова Айгуль Айратовна , Минникеева </w:t>
            </w:r>
          </w:p>
          <w:p w14:paraId="640F9B0B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Алина Файзиева </w:t>
            </w:r>
          </w:p>
          <w:p w14:paraId="45BBF19A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59DCBB7C" w14:textId="77777777" w:rsidTr="00E44F8D">
        <w:tc>
          <w:tcPr>
            <w:tcW w:w="435" w:type="dxa"/>
            <w:shd w:val="clear" w:color="auto" w:fill="auto"/>
          </w:tcPr>
          <w:p w14:paraId="260623D0" w14:textId="77777777" w:rsidR="00546008" w:rsidRPr="00C61D6A" w:rsidRDefault="00546008" w:rsidP="000E7957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5498A566" w14:textId="1CD7B293" w:rsidR="00546008" w:rsidRPr="003C040A" w:rsidRDefault="00546008" w:rsidP="000E7957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ансамбль «Земляничный дождь»</w:t>
            </w:r>
          </w:p>
        </w:tc>
        <w:tc>
          <w:tcPr>
            <w:tcW w:w="2270" w:type="dxa"/>
            <w:shd w:val="clear" w:color="auto" w:fill="auto"/>
          </w:tcPr>
          <w:p w14:paraId="7F0E14CA" w14:textId="19EA7A63" w:rsidR="00546008" w:rsidRPr="003C040A" w:rsidRDefault="00546008" w:rsidP="00604F22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B713EFF" w14:textId="5365D84B" w:rsidR="00546008" w:rsidRPr="003C040A" w:rsidRDefault="00546008" w:rsidP="0041686B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Детский танец, «Мои цыплята»,</w:t>
            </w:r>
          </w:p>
          <w:p w14:paraId="5A40884F" w14:textId="228AB400" w:rsidR="00546008" w:rsidRPr="003C040A" w:rsidRDefault="00546008" w:rsidP="000E7957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2:55.</w:t>
            </w:r>
          </w:p>
        </w:tc>
        <w:tc>
          <w:tcPr>
            <w:tcW w:w="1135" w:type="dxa"/>
            <w:shd w:val="clear" w:color="auto" w:fill="auto"/>
          </w:tcPr>
          <w:p w14:paraId="78BA3382" w14:textId="3E28250A" w:rsidR="00546008" w:rsidRPr="003C040A" w:rsidRDefault="00546008" w:rsidP="000E7957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2521BD96" w14:textId="77777777" w:rsidR="00546008" w:rsidRPr="003C040A" w:rsidRDefault="00546008" w:rsidP="0041686B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Сагдеева Елена Николаевна</w:t>
            </w:r>
          </w:p>
          <w:p w14:paraId="1A570940" w14:textId="013EB959" w:rsidR="00546008" w:rsidRPr="003C040A" w:rsidRDefault="00546008" w:rsidP="000E7957">
            <w:pPr>
              <w:rPr>
                <w:sz w:val="20"/>
                <w:szCs w:val="20"/>
              </w:rPr>
            </w:pPr>
          </w:p>
        </w:tc>
      </w:tr>
      <w:tr w:rsidR="00546008" w:rsidRPr="00C61D6A" w14:paraId="57C9908A" w14:textId="77777777" w:rsidTr="00E44F8D">
        <w:trPr>
          <w:trHeight w:val="466"/>
        </w:trPr>
        <w:tc>
          <w:tcPr>
            <w:tcW w:w="11025" w:type="dxa"/>
            <w:gridSpan w:val="9"/>
            <w:shd w:val="clear" w:color="auto" w:fill="auto"/>
          </w:tcPr>
          <w:p w14:paraId="47B2A752" w14:textId="77777777" w:rsidR="00546008" w:rsidRPr="0007149D" w:rsidRDefault="00546008" w:rsidP="00D97CFE">
            <w:pPr>
              <w:jc w:val="center"/>
              <w:rPr>
                <w:b/>
                <w:sz w:val="22"/>
                <w:szCs w:val="22"/>
              </w:rPr>
            </w:pPr>
            <w:r w:rsidRPr="0007149D">
              <w:rPr>
                <w:b/>
                <w:sz w:val="22"/>
                <w:szCs w:val="22"/>
              </w:rPr>
              <w:t>2 младшая группа  7 – 9 лет</w:t>
            </w:r>
          </w:p>
          <w:p w14:paraId="2BC9E316" w14:textId="77777777" w:rsidR="00546008" w:rsidRPr="0007149D" w:rsidRDefault="00546008" w:rsidP="00D97CFE">
            <w:pPr>
              <w:jc w:val="center"/>
              <w:rPr>
                <w:b/>
                <w:sz w:val="22"/>
                <w:szCs w:val="22"/>
              </w:rPr>
            </w:pPr>
            <w:r w:rsidRPr="0007149D">
              <w:rPr>
                <w:b/>
                <w:sz w:val="22"/>
                <w:szCs w:val="22"/>
              </w:rPr>
              <w:t>КОЛЛЕКТИВЫ</w:t>
            </w:r>
          </w:p>
        </w:tc>
      </w:tr>
      <w:tr w:rsidR="00546008" w:rsidRPr="00C61D6A" w14:paraId="301BCDE4" w14:textId="77777777" w:rsidTr="00E44F8D">
        <w:tc>
          <w:tcPr>
            <w:tcW w:w="435" w:type="dxa"/>
            <w:shd w:val="clear" w:color="auto" w:fill="auto"/>
          </w:tcPr>
          <w:p w14:paraId="0FFDE781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1AA6E6D4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коллектив «TERA»</w:t>
            </w:r>
          </w:p>
          <w:p w14:paraId="0FF217E1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558AC371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</w:t>
            </w:r>
          </w:p>
          <w:p w14:paraId="4778A270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развивающий</w:t>
            </w:r>
          </w:p>
          <w:p w14:paraId="79FC7B1A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центр «TERA» г.</w:t>
            </w:r>
          </w:p>
          <w:p w14:paraId="660B7B2C" w14:textId="77777777" w:rsidR="00546008" w:rsidRPr="003C040A" w:rsidRDefault="00546008" w:rsidP="00E44F8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61812205" w14:textId="77777777" w:rsidR="00546008" w:rsidRPr="003C040A" w:rsidRDefault="00546008" w:rsidP="00E44F8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Танец «Селфи с дикарями» 3:17</w:t>
            </w:r>
          </w:p>
        </w:tc>
        <w:tc>
          <w:tcPr>
            <w:tcW w:w="1135" w:type="dxa"/>
            <w:shd w:val="clear" w:color="auto" w:fill="auto"/>
          </w:tcPr>
          <w:p w14:paraId="32030E42" w14:textId="77777777" w:rsidR="00546008" w:rsidRPr="003C040A" w:rsidRDefault="00546008" w:rsidP="00E44F8D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3C040A"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3A46B7CB" w14:textId="77777777" w:rsidR="00546008" w:rsidRPr="003C040A" w:rsidRDefault="00546008" w:rsidP="00E44F8D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Руководитель: </w:t>
            </w:r>
          </w:p>
          <w:p w14:paraId="4605BAF7" w14:textId="77777777" w:rsidR="00546008" w:rsidRPr="003C040A" w:rsidRDefault="00546008" w:rsidP="00E44F8D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Салахова Резеда Вильсоновна</w:t>
            </w:r>
          </w:p>
          <w:p w14:paraId="64E275DD" w14:textId="77777777" w:rsidR="00546008" w:rsidRPr="003C040A" w:rsidRDefault="00546008" w:rsidP="00E44F8D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Педагог- хореограф: Гарифуллина Алися Габдулваду-товна</w:t>
            </w:r>
          </w:p>
        </w:tc>
      </w:tr>
      <w:tr w:rsidR="00546008" w:rsidRPr="00C61D6A" w14:paraId="5F88A3E7" w14:textId="77777777" w:rsidTr="00E44F8D">
        <w:tc>
          <w:tcPr>
            <w:tcW w:w="435" w:type="dxa"/>
            <w:shd w:val="clear" w:color="auto" w:fill="auto"/>
          </w:tcPr>
          <w:p w14:paraId="24E9E207" w14:textId="77777777" w:rsidR="00546008" w:rsidRPr="00C61D6A" w:rsidRDefault="00546008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78FD181A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ансамбль «Задумка»</w:t>
            </w:r>
          </w:p>
          <w:p w14:paraId="3B90E0C3" w14:textId="260A06EC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1301A5F6" w14:textId="2092A345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«ЦЭВД»ЕМР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2D6A7C0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</w:t>
            </w:r>
          </w:p>
          <w:p w14:paraId="414897F2" w14:textId="0FEE52D6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«Мы маленькие дети»</w:t>
            </w:r>
          </w:p>
        </w:tc>
        <w:tc>
          <w:tcPr>
            <w:tcW w:w="1135" w:type="dxa"/>
            <w:shd w:val="clear" w:color="auto" w:fill="auto"/>
          </w:tcPr>
          <w:p w14:paraId="18FA06FE" w14:textId="5B0179E8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40E91868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Косинцева Алеся Геннадьевна</w:t>
            </w:r>
          </w:p>
          <w:p w14:paraId="4AEAFD36" w14:textId="2BB88442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</w:tr>
      <w:tr w:rsidR="00546008" w:rsidRPr="00C61D6A" w14:paraId="538F54C8" w14:textId="77777777" w:rsidTr="00E44F8D">
        <w:tc>
          <w:tcPr>
            <w:tcW w:w="435" w:type="dxa"/>
            <w:shd w:val="clear" w:color="auto" w:fill="auto"/>
          </w:tcPr>
          <w:p w14:paraId="19460074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2D8C1F82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«Солнечный город»</w:t>
            </w:r>
          </w:p>
        </w:tc>
        <w:tc>
          <w:tcPr>
            <w:tcW w:w="2270" w:type="dxa"/>
            <w:shd w:val="clear" w:color="auto" w:fill="auto"/>
          </w:tcPr>
          <w:p w14:paraId="73A18EFF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17F7C580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Хореография, </w:t>
            </w:r>
          </w:p>
          <w:p w14:paraId="17607287" w14:textId="77777777" w:rsidR="00546008" w:rsidRPr="003C040A" w:rsidRDefault="00546008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танец,</w:t>
            </w:r>
            <w:r w:rsidRPr="003C040A">
              <w:rPr>
                <w:sz w:val="20"/>
                <w:szCs w:val="20"/>
              </w:rPr>
              <w:br/>
              <w:t>«Где ветер живет?»,</w:t>
            </w:r>
            <w:r w:rsidRPr="003C040A">
              <w:rPr>
                <w:sz w:val="20"/>
                <w:szCs w:val="20"/>
              </w:rPr>
              <w:br/>
              <w:t>2,10</w:t>
            </w:r>
          </w:p>
          <w:p w14:paraId="6A167344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Из-за кулис</w:t>
            </w:r>
          </w:p>
        </w:tc>
        <w:tc>
          <w:tcPr>
            <w:tcW w:w="1135" w:type="dxa"/>
            <w:shd w:val="clear" w:color="auto" w:fill="auto"/>
          </w:tcPr>
          <w:p w14:paraId="7A50E9D1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 младшая</w:t>
            </w:r>
          </w:p>
        </w:tc>
        <w:tc>
          <w:tcPr>
            <w:tcW w:w="2411" w:type="dxa"/>
            <w:shd w:val="clear" w:color="auto" w:fill="auto"/>
          </w:tcPr>
          <w:p w14:paraId="0D26E945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Соков Роман Александрович</w:t>
            </w:r>
          </w:p>
        </w:tc>
      </w:tr>
      <w:tr w:rsidR="00546008" w:rsidRPr="00C61D6A" w14:paraId="31A0B24D" w14:textId="77777777" w:rsidTr="00E44F8D">
        <w:tc>
          <w:tcPr>
            <w:tcW w:w="435" w:type="dxa"/>
            <w:shd w:val="clear" w:color="auto" w:fill="auto"/>
          </w:tcPr>
          <w:p w14:paraId="786CD7F3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02A5814A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Образцовый хореографический коллектив «Импульс»</w:t>
            </w:r>
          </w:p>
        </w:tc>
        <w:tc>
          <w:tcPr>
            <w:tcW w:w="2270" w:type="dxa"/>
            <w:shd w:val="clear" w:color="auto" w:fill="auto"/>
          </w:tcPr>
          <w:p w14:paraId="225D98AD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«Центр детского творчества «Радуга» НМР РТ, Нижнекамский район, пгт Камские Поляны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BB6DF71" w14:textId="77777777" w:rsidR="00546008" w:rsidRPr="003C040A" w:rsidRDefault="00546008" w:rsidP="00E44F8D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танец,</w:t>
            </w:r>
          </w:p>
          <w:p w14:paraId="31A6E48B" w14:textId="77777777" w:rsidR="00546008" w:rsidRPr="003C040A" w:rsidRDefault="00546008" w:rsidP="00E44F8D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«На палубе»,</w:t>
            </w:r>
          </w:p>
          <w:p w14:paraId="6A9A70F3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2.12</w:t>
            </w:r>
          </w:p>
        </w:tc>
        <w:tc>
          <w:tcPr>
            <w:tcW w:w="1135" w:type="dxa"/>
            <w:shd w:val="clear" w:color="auto" w:fill="auto"/>
          </w:tcPr>
          <w:p w14:paraId="41EC0CEB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17B869C4" w14:textId="77777777" w:rsidR="00546008" w:rsidRPr="003C040A" w:rsidRDefault="00546008" w:rsidP="00E44F8D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Башмакова Евгения Ивановна </w:t>
            </w:r>
          </w:p>
          <w:p w14:paraId="18BE483E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22B56008" w14:textId="77777777" w:rsidTr="00E44F8D">
        <w:trPr>
          <w:trHeight w:val="101"/>
        </w:trPr>
        <w:tc>
          <w:tcPr>
            <w:tcW w:w="435" w:type="dxa"/>
            <w:shd w:val="clear" w:color="auto" w:fill="auto"/>
          </w:tcPr>
          <w:p w14:paraId="7CE50B69" w14:textId="77777777" w:rsidR="00546008" w:rsidRPr="00C61D6A" w:rsidRDefault="00546008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79F3BA5F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коллектив «Фантазия»</w:t>
            </w:r>
          </w:p>
        </w:tc>
        <w:tc>
          <w:tcPr>
            <w:tcW w:w="2270" w:type="dxa"/>
            <w:shd w:val="clear" w:color="auto" w:fill="auto"/>
          </w:tcPr>
          <w:p w14:paraId="1641B8D6" w14:textId="77777777" w:rsidR="00546008" w:rsidRPr="003C040A" w:rsidRDefault="00546008" w:rsidP="00E44F8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"ДТДиМ им.И.Х.Садыкова"</w:t>
            </w:r>
          </w:p>
          <w:p w14:paraId="725CB9FD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г. 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6A580D5A" w14:textId="77777777" w:rsidR="00546008" w:rsidRPr="003C040A" w:rsidRDefault="00546008" w:rsidP="00E44F8D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Хореография, народно-стилизованный танец </w:t>
            </w:r>
          </w:p>
          <w:p w14:paraId="4F052C02" w14:textId="77777777" w:rsidR="00546008" w:rsidRPr="003C040A" w:rsidRDefault="00546008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«Напекли мы блины», 2:50</w:t>
            </w:r>
          </w:p>
        </w:tc>
        <w:tc>
          <w:tcPr>
            <w:tcW w:w="1135" w:type="dxa"/>
            <w:shd w:val="clear" w:color="auto" w:fill="auto"/>
          </w:tcPr>
          <w:p w14:paraId="14761B4D" w14:textId="77777777" w:rsidR="00546008" w:rsidRPr="003C040A" w:rsidRDefault="00546008" w:rsidP="00E44F8D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3C040A"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120212E5" w14:textId="77777777" w:rsidR="00546008" w:rsidRPr="003C040A" w:rsidRDefault="00546008" w:rsidP="00E44F8D">
            <w:pPr>
              <w:pStyle w:val="a8"/>
              <w:spacing w:line="276" w:lineRule="auto"/>
              <w:ind w:left="34"/>
              <w:rPr>
                <w:sz w:val="20"/>
                <w:szCs w:val="20"/>
                <w:lang w:eastAsia="ru-RU"/>
              </w:rPr>
            </w:pPr>
            <w:r w:rsidRPr="003C040A">
              <w:rPr>
                <w:sz w:val="20"/>
                <w:szCs w:val="20"/>
                <w:lang w:eastAsia="ru-RU"/>
              </w:rPr>
              <w:t xml:space="preserve">РуководительШайдуллина Диляра Наиловна. </w:t>
            </w:r>
          </w:p>
          <w:p w14:paraId="749B9E53" w14:textId="77777777" w:rsidR="00546008" w:rsidRPr="003C040A" w:rsidRDefault="00546008" w:rsidP="00E44F8D">
            <w:pPr>
              <w:rPr>
                <w:sz w:val="20"/>
                <w:szCs w:val="20"/>
              </w:rPr>
            </w:pPr>
          </w:p>
        </w:tc>
      </w:tr>
      <w:tr w:rsidR="00546008" w:rsidRPr="00C61D6A" w14:paraId="39A1B38E" w14:textId="77777777" w:rsidTr="00E44F8D">
        <w:tc>
          <w:tcPr>
            <w:tcW w:w="435" w:type="dxa"/>
            <w:shd w:val="clear" w:color="auto" w:fill="auto"/>
          </w:tcPr>
          <w:p w14:paraId="1804C071" w14:textId="77777777" w:rsidR="00546008" w:rsidRPr="00C61D6A" w:rsidRDefault="00546008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09577BA2" w14:textId="49641ABF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ансамбль «Земляничный дождь»</w:t>
            </w:r>
          </w:p>
        </w:tc>
        <w:tc>
          <w:tcPr>
            <w:tcW w:w="2270" w:type="dxa"/>
            <w:shd w:val="clear" w:color="auto" w:fill="auto"/>
          </w:tcPr>
          <w:p w14:paraId="230C253F" w14:textId="2062F292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29432092" w14:textId="61409CE5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Народно-стилизованный танец, «Моя балалайка»,</w:t>
            </w:r>
          </w:p>
          <w:p w14:paraId="5229E487" w14:textId="0F45497F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3:00.</w:t>
            </w:r>
          </w:p>
        </w:tc>
        <w:tc>
          <w:tcPr>
            <w:tcW w:w="1135" w:type="dxa"/>
            <w:shd w:val="clear" w:color="auto" w:fill="auto"/>
          </w:tcPr>
          <w:p w14:paraId="69B3CB2C" w14:textId="70215969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4A700DE6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Сагдеева Елена Николаевна</w:t>
            </w:r>
          </w:p>
          <w:p w14:paraId="04A1599A" w14:textId="037E70DB" w:rsidR="00546008" w:rsidRPr="003C040A" w:rsidRDefault="00546008" w:rsidP="003C040A">
            <w:pPr>
              <w:rPr>
                <w:sz w:val="20"/>
                <w:szCs w:val="20"/>
              </w:rPr>
            </w:pPr>
          </w:p>
        </w:tc>
      </w:tr>
      <w:tr w:rsidR="00546008" w:rsidRPr="00C61D6A" w14:paraId="2817F55F" w14:textId="77777777" w:rsidTr="00E44F8D">
        <w:tc>
          <w:tcPr>
            <w:tcW w:w="435" w:type="dxa"/>
            <w:shd w:val="clear" w:color="auto" w:fill="auto"/>
          </w:tcPr>
          <w:p w14:paraId="54944E37" w14:textId="77777777" w:rsidR="00546008" w:rsidRPr="00C61D6A" w:rsidRDefault="00546008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328BFDAF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Хореографический коллектив </w:t>
            </w:r>
          </w:p>
          <w:p w14:paraId="58896979" w14:textId="3F8FFA3E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«Анжелинки»</w:t>
            </w:r>
          </w:p>
        </w:tc>
        <w:tc>
          <w:tcPr>
            <w:tcW w:w="2270" w:type="dxa"/>
            <w:shd w:val="clear" w:color="auto" w:fill="auto"/>
          </w:tcPr>
          <w:p w14:paraId="2AA02A77" w14:textId="117FE3EF" w:rsidR="00546008" w:rsidRPr="003C040A" w:rsidRDefault="00546008" w:rsidP="003C040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МБУДО «Центр эстетического воспитания детей» ЕМР РТ, 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3CF9C78B" w14:textId="5568EEC5" w:rsidR="00546008" w:rsidRPr="003C040A" w:rsidRDefault="00546008" w:rsidP="003C040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танец «Лесная братва»  3:00</w:t>
            </w:r>
          </w:p>
          <w:p w14:paraId="5D89D319" w14:textId="77777777" w:rsidR="00546008" w:rsidRPr="003C040A" w:rsidRDefault="00546008" w:rsidP="003C040A">
            <w:pPr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652B9204" w14:textId="77777777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7-9 лет</w:t>
            </w:r>
          </w:p>
          <w:p w14:paraId="0B7444F2" w14:textId="77777777" w:rsidR="00546008" w:rsidRPr="003C040A" w:rsidRDefault="00546008" w:rsidP="003C040A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</w:p>
        </w:tc>
        <w:tc>
          <w:tcPr>
            <w:tcW w:w="2411" w:type="dxa"/>
            <w:shd w:val="clear" w:color="auto" w:fill="auto"/>
          </w:tcPr>
          <w:p w14:paraId="0685A9BF" w14:textId="3D52F424" w:rsidR="00546008" w:rsidRPr="003C040A" w:rsidRDefault="00546008" w:rsidP="003C040A">
            <w:pPr>
              <w:pStyle w:val="a8"/>
              <w:spacing w:line="276" w:lineRule="auto"/>
              <w:ind w:left="34"/>
              <w:rPr>
                <w:sz w:val="20"/>
                <w:szCs w:val="20"/>
                <w:lang w:eastAsia="ru-RU"/>
              </w:rPr>
            </w:pPr>
            <w:r w:rsidRPr="003C040A">
              <w:rPr>
                <w:sz w:val="20"/>
                <w:szCs w:val="20"/>
                <w:lang w:eastAsia="ru-RU"/>
              </w:rPr>
              <w:t xml:space="preserve">Машанова Анжела Валерьевна </w:t>
            </w:r>
          </w:p>
        </w:tc>
      </w:tr>
      <w:tr w:rsidR="00546008" w:rsidRPr="00C61D6A" w14:paraId="5E593A22" w14:textId="77777777" w:rsidTr="00E44F8D">
        <w:trPr>
          <w:trHeight w:val="1419"/>
        </w:trPr>
        <w:tc>
          <w:tcPr>
            <w:tcW w:w="435" w:type="dxa"/>
            <w:shd w:val="clear" w:color="auto" w:fill="auto"/>
          </w:tcPr>
          <w:p w14:paraId="2CFE6F62" w14:textId="77777777" w:rsidR="00546008" w:rsidRPr="00C61D6A" w:rsidRDefault="00546008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3803CF8E" w14:textId="68C8F0F4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Хореографи-ческий коллектив «TERA»</w:t>
            </w:r>
          </w:p>
        </w:tc>
        <w:tc>
          <w:tcPr>
            <w:tcW w:w="2270" w:type="dxa"/>
            <w:shd w:val="clear" w:color="auto" w:fill="auto"/>
          </w:tcPr>
          <w:p w14:paraId="053E42F8" w14:textId="7FD0B0F4" w:rsidR="00546008" w:rsidRPr="003C040A" w:rsidRDefault="00546008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развивающий центр «TERA» г. 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4218B90" w14:textId="77777777" w:rsidR="00546008" w:rsidRPr="003C040A" w:rsidRDefault="00546008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Хореогра-фия </w:t>
            </w:r>
          </w:p>
          <w:p w14:paraId="15F3BDCD" w14:textId="77777777" w:rsidR="00546008" w:rsidRPr="003C040A" w:rsidRDefault="00546008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Танец «Прогулка по Парижу»</w:t>
            </w:r>
          </w:p>
          <w:p w14:paraId="409BE967" w14:textId="42C51493" w:rsidR="00546008" w:rsidRPr="003C040A" w:rsidRDefault="00546008" w:rsidP="003C040A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2:24</w:t>
            </w:r>
          </w:p>
        </w:tc>
        <w:tc>
          <w:tcPr>
            <w:tcW w:w="1135" w:type="dxa"/>
            <w:shd w:val="clear" w:color="auto" w:fill="auto"/>
          </w:tcPr>
          <w:p w14:paraId="3855EEEF" w14:textId="5B68DA2B" w:rsidR="00546008" w:rsidRPr="003C040A" w:rsidRDefault="00546008" w:rsidP="003C040A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>
              <w:t>7</w:t>
            </w:r>
            <w:r w:rsidRPr="003C040A">
              <w:t>-9 лет</w:t>
            </w:r>
          </w:p>
        </w:tc>
        <w:tc>
          <w:tcPr>
            <w:tcW w:w="2411" w:type="dxa"/>
            <w:shd w:val="clear" w:color="auto" w:fill="auto"/>
          </w:tcPr>
          <w:p w14:paraId="7BF65536" w14:textId="77777777" w:rsidR="00546008" w:rsidRPr="003C040A" w:rsidRDefault="00546008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Руководитель: </w:t>
            </w:r>
          </w:p>
          <w:p w14:paraId="342FEB55" w14:textId="77777777" w:rsidR="00546008" w:rsidRPr="003C040A" w:rsidRDefault="00546008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Салахова Резеда Вильсоновна</w:t>
            </w:r>
          </w:p>
          <w:p w14:paraId="53BC0A7C" w14:textId="7CAAFE52" w:rsidR="00546008" w:rsidRPr="003C040A" w:rsidRDefault="00546008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Педагог- хореограф: Гарифуллина Алися Габдулваду-товна</w:t>
            </w:r>
          </w:p>
        </w:tc>
      </w:tr>
      <w:tr w:rsidR="009C5CA4" w:rsidRPr="00C61D6A" w14:paraId="586B0D0B" w14:textId="77777777" w:rsidTr="00E44F8D">
        <w:trPr>
          <w:trHeight w:val="1419"/>
        </w:trPr>
        <w:tc>
          <w:tcPr>
            <w:tcW w:w="435" w:type="dxa"/>
            <w:shd w:val="clear" w:color="auto" w:fill="auto"/>
          </w:tcPr>
          <w:p w14:paraId="78B7F33F" w14:textId="77777777" w:rsidR="009C5CA4" w:rsidRPr="00C61D6A" w:rsidRDefault="009C5CA4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43FBA090" w14:textId="206E6274" w:rsidR="009C5CA4" w:rsidRPr="003C040A" w:rsidRDefault="009C5CA4" w:rsidP="003C040A">
            <w:pPr>
              <w:rPr>
                <w:sz w:val="20"/>
                <w:szCs w:val="20"/>
              </w:rPr>
            </w:pPr>
            <w:r w:rsidRPr="009C5CA4">
              <w:rPr>
                <w:sz w:val="20"/>
                <w:szCs w:val="20"/>
              </w:rPr>
              <w:t>Студия танца «Колибри»</w:t>
            </w:r>
          </w:p>
        </w:tc>
        <w:tc>
          <w:tcPr>
            <w:tcW w:w="2270" w:type="dxa"/>
            <w:shd w:val="clear" w:color="auto" w:fill="auto"/>
          </w:tcPr>
          <w:p w14:paraId="274B84B6" w14:textId="45C3C81E" w:rsidR="009C5CA4" w:rsidRPr="003C040A" w:rsidRDefault="009C5CA4" w:rsidP="003C040A">
            <w:pPr>
              <w:rPr>
                <w:sz w:val="20"/>
                <w:szCs w:val="20"/>
              </w:rPr>
            </w:pPr>
            <w:r w:rsidRPr="009C5CA4">
              <w:rPr>
                <w:sz w:val="20"/>
                <w:szCs w:val="20"/>
              </w:rPr>
              <w:t>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02E107C9" w14:textId="77777777" w:rsidR="009C5CA4" w:rsidRPr="009C5CA4" w:rsidRDefault="009C5CA4" w:rsidP="00AB4BC5">
            <w:pPr>
              <w:rPr>
                <w:sz w:val="20"/>
                <w:szCs w:val="20"/>
              </w:rPr>
            </w:pPr>
            <w:r w:rsidRPr="009C5CA4">
              <w:rPr>
                <w:sz w:val="20"/>
                <w:szCs w:val="20"/>
              </w:rPr>
              <w:t>Хореография «Букет ромашек»</w:t>
            </w:r>
          </w:p>
          <w:p w14:paraId="172F1023" w14:textId="0DF4582E" w:rsidR="009C5CA4" w:rsidRPr="003C040A" w:rsidRDefault="009C5CA4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  <w:r w:rsidRPr="009C5CA4">
              <w:rPr>
                <w:sz w:val="20"/>
                <w:szCs w:val="20"/>
              </w:rPr>
              <w:t>2:36</w:t>
            </w:r>
          </w:p>
        </w:tc>
        <w:tc>
          <w:tcPr>
            <w:tcW w:w="1135" w:type="dxa"/>
            <w:shd w:val="clear" w:color="auto" w:fill="auto"/>
          </w:tcPr>
          <w:p w14:paraId="038AD646" w14:textId="71E78BFE" w:rsidR="009C5CA4" w:rsidRDefault="009C5CA4" w:rsidP="003C040A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9C5CA4"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5AF2715A" w14:textId="77777777" w:rsidR="009C5CA4" w:rsidRPr="009C5CA4" w:rsidRDefault="009C5CA4" w:rsidP="00AB4BC5">
            <w:pPr>
              <w:rPr>
                <w:sz w:val="20"/>
                <w:szCs w:val="20"/>
              </w:rPr>
            </w:pPr>
            <w:r w:rsidRPr="009C5CA4">
              <w:rPr>
                <w:sz w:val="20"/>
                <w:szCs w:val="20"/>
              </w:rPr>
              <w:t xml:space="preserve">Мухаметзнова Айгуль Айратовна , Минникеева </w:t>
            </w:r>
          </w:p>
          <w:p w14:paraId="21F3810F" w14:textId="77777777" w:rsidR="009C5CA4" w:rsidRPr="009C5CA4" w:rsidRDefault="009C5CA4" w:rsidP="00AB4BC5">
            <w:pPr>
              <w:rPr>
                <w:sz w:val="20"/>
                <w:szCs w:val="20"/>
              </w:rPr>
            </w:pPr>
            <w:r w:rsidRPr="009C5CA4">
              <w:rPr>
                <w:sz w:val="20"/>
                <w:szCs w:val="20"/>
              </w:rPr>
              <w:t xml:space="preserve">Алина Файзиева </w:t>
            </w:r>
          </w:p>
          <w:p w14:paraId="004B00D1" w14:textId="064027EF" w:rsidR="009C5CA4" w:rsidRPr="003C040A" w:rsidRDefault="009C5CA4" w:rsidP="003C040A">
            <w:pPr>
              <w:spacing w:before="100" w:beforeAutospacing="1" w:after="100" w:afterAutospacing="1"/>
              <w:contextualSpacing/>
              <w:rPr>
                <w:sz w:val="20"/>
                <w:szCs w:val="20"/>
              </w:rPr>
            </w:pPr>
          </w:p>
        </w:tc>
      </w:tr>
      <w:tr w:rsidR="00205799" w:rsidRPr="00C61D6A" w14:paraId="3006E6BC" w14:textId="77777777" w:rsidTr="00E44F8D">
        <w:trPr>
          <w:trHeight w:val="1419"/>
        </w:trPr>
        <w:tc>
          <w:tcPr>
            <w:tcW w:w="435" w:type="dxa"/>
            <w:shd w:val="clear" w:color="auto" w:fill="auto"/>
          </w:tcPr>
          <w:p w14:paraId="51BB8F8A" w14:textId="77777777" w:rsidR="00205799" w:rsidRPr="00C61D6A" w:rsidRDefault="00205799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  <w:bookmarkStart w:id="0" w:name="_GoBack" w:colFirst="1" w:colLast="1"/>
          </w:p>
        </w:tc>
        <w:tc>
          <w:tcPr>
            <w:tcW w:w="2365" w:type="dxa"/>
            <w:gridSpan w:val="3"/>
          </w:tcPr>
          <w:p w14:paraId="237E779A" w14:textId="25B61E1B" w:rsidR="00205799" w:rsidRPr="009C5CA4" w:rsidRDefault="00205799" w:rsidP="003C040A">
            <w:pPr>
              <w:rPr>
                <w:sz w:val="20"/>
                <w:szCs w:val="20"/>
              </w:rPr>
            </w:pPr>
            <w:r w:rsidRPr="0047193D">
              <w:rPr>
                <w:sz w:val="20"/>
                <w:szCs w:val="20"/>
              </w:rPr>
              <w:t>«Солнечный город»</w:t>
            </w:r>
          </w:p>
        </w:tc>
        <w:tc>
          <w:tcPr>
            <w:tcW w:w="2270" w:type="dxa"/>
            <w:shd w:val="clear" w:color="auto" w:fill="auto"/>
          </w:tcPr>
          <w:p w14:paraId="45BF19F3" w14:textId="56ADAAE7" w:rsidR="00205799" w:rsidRPr="009C5CA4" w:rsidRDefault="00205799" w:rsidP="003C040A">
            <w:pPr>
              <w:rPr>
                <w:sz w:val="20"/>
                <w:szCs w:val="20"/>
              </w:rPr>
            </w:pPr>
            <w:r w:rsidRPr="0047193D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F82497E" w14:textId="77777777" w:rsidR="00205799" w:rsidRPr="0047193D" w:rsidRDefault="00205799" w:rsidP="0025647B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47193D">
              <w:rPr>
                <w:sz w:val="20"/>
                <w:szCs w:val="20"/>
              </w:rPr>
              <w:t>Хореография,</w:t>
            </w:r>
          </w:p>
          <w:p w14:paraId="244A3DFE" w14:textId="77777777" w:rsidR="00205799" w:rsidRPr="0047193D" w:rsidRDefault="00205799" w:rsidP="0025647B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47193D">
              <w:rPr>
                <w:sz w:val="20"/>
                <w:szCs w:val="20"/>
              </w:rPr>
              <w:t>эстрадный танец,</w:t>
            </w:r>
            <w:r w:rsidRPr="0047193D">
              <w:rPr>
                <w:sz w:val="20"/>
                <w:szCs w:val="20"/>
              </w:rPr>
              <w:br/>
              <w:t>«Время»,</w:t>
            </w:r>
          </w:p>
          <w:p w14:paraId="4F38FD3C" w14:textId="77777777" w:rsidR="00205799" w:rsidRPr="0047193D" w:rsidRDefault="00205799" w:rsidP="0025647B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47193D">
              <w:rPr>
                <w:sz w:val="20"/>
                <w:szCs w:val="20"/>
              </w:rPr>
              <w:t>2,00</w:t>
            </w:r>
          </w:p>
          <w:p w14:paraId="4F53524C" w14:textId="5857B6F8" w:rsidR="00205799" w:rsidRPr="009C5CA4" w:rsidRDefault="00205799" w:rsidP="00AB4BC5">
            <w:pPr>
              <w:rPr>
                <w:sz w:val="20"/>
                <w:szCs w:val="20"/>
              </w:rPr>
            </w:pPr>
            <w:r w:rsidRPr="0047193D">
              <w:rPr>
                <w:sz w:val="20"/>
                <w:szCs w:val="20"/>
              </w:rPr>
              <w:t>С точки</w:t>
            </w:r>
          </w:p>
        </w:tc>
        <w:tc>
          <w:tcPr>
            <w:tcW w:w="1135" w:type="dxa"/>
            <w:shd w:val="clear" w:color="auto" w:fill="auto"/>
          </w:tcPr>
          <w:p w14:paraId="4A891157" w14:textId="38132F92" w:rsidR="00205799" w:rsidRPr="009C5CA4" w:rsidRDefault="00205799" w:rsidP="003C040A">
            <w:pPr>
              <w:pStyle w:val="Bodytext21"/>
              <w:shd w:val="clear" w:color="auto" w:fill="auto"/>
              <w:tabs>
                <w:tab w:val="left" w:pos="424"/>
              </w:tabs>
              <w:spacing w:line="240" w:lineRule="auto"/>
              <w:ind w:firstLine="0"/>
            </w:pPr>
            <w:r w:rsidRPr="0047193D">
              <w:t>2 младшая</w:t>
            </w:r>
          </w:p>
        </w:tc>
        <w:tc>
          <w:tcPr>
            <w:tcW w:w="2411" w:type="dxa"/>
            <w:shd w:val="clear" w:color="auto" w:fill="auto"/>
          </w:tcPr>
          <w:p w14:paraId="076B0762" w14:textId="5314C7F5" w:rsidR="00205799" w:rsidRPr="009C5CA4" w:rsidRDefault="00205799" w:rsidP="00AB4BC5">
            <w:pPr>
              <w:rPr>
                <w:sz w:val="20"/>
                <w:szCs w:val="20"/>
              </w:rPr>
            </w:pPr>
            <w:r w:rsidRPr="0047193D">
              <w:rPr>
                <w:sz w:val="20"/>
                <w:szCs w:val="20"/>
              </w:rPr>
              <w:t>Соков Роман Александрович,</w:t>
            </w:r>
            <w:r w:rsidRPr="0047193D">
              <w:rPr>
                <w:sz w:val="20"/>
                <w:szCs w:val="20"/>
              </w:rPr>
              <w:br/>
              <w:t>Соков Роман Александрович</w:t>
            </w:r>
          </w:p>
        </w:tc>
      </w:tr>
      <w:bookmarkEnd w:id="0"/>
      <w:tr w:rsidR="00205799" w:rsidRPr="00C61D6A" w14:paraId="13B3199D" w14:textId="3EB02CE6" w:rsidTr="00E44F8D">
        <w:tc>
          <w:tcPr>
            <w:tcW w:w="11025" w:type="dxa"/>
            <w:gridSpan w:val="9"/>
            <w:shd w:val="clear" w:color="auto" w:fill="auto"/>
          </w:tcPr>
          <w:p w14:paraId="681E6152" w14:textId="77777777" w:rsidR="00205799" w:rsidRDefault="00205799" w:rsidP="00DE12F3">
            <w:pPr>
              <w:widowControl w:val="0"/>
              <w:tabs>
                <w:tab w:val="left" w:pos="498"/>
              </w:tabs>
              <w:jc w:val="center"/>
              <w:rPr>
                <w:b/>
                <w:sz w:val="22"/>
                <w:szCs w:val="22"/>
              </w:rPr>
            </w:pPr>
            <w:r w:rsidRPr="0007149D">
              <w:rPr>
                <w:b/>
                <w:sz w:val="22"/>
                <w:szCs w:val="22"/>
              </w:rPr>
              <w:t xml:space="preserve">Средняя группа     10-12 лет </w:t>
            </w:r>
          </w:p>
          <w:p w14:paraId="01B18E77" w14:textId="3269322B" w:rsidR="00205799" w:rsidRPr="00C61D6A" w:rsidRDefault="00205799" w:rsidP="00DE12F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СОЛО</w:t>
            </w:r>
          </w:p>
        </w:tc>
      </w:tr>
      <w:tr w:rsidR="00205799" w:rsidRPr="00C61D6A" w14:paraId="1276B1CD" w14:textId="77777777" w:rsidTr="00E44F8D">
        <w:tc>
          <w:tcPr>
            <w:tcW w:w="435" w:type="dxa"/>
            <w:shd w:val="clear" w:color="auto" w:fill="auto"/>
          </w:tcPr>
          <w:p w14:paraId="58EA6039" w14:textId="77777777" w:rsidR="00205799" w:rsidRPr="00C61D6A" w:rsidRDefault="00205799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327A406D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Мельникова Екатерина </w:t>
            </w:r>
          </w:p>
          <w:p w14:paraId="170667A6" w14:textId="77777777" w:rsidR="00205799" w:rsidRPr="00C61D6A" w:rsidRDefault="00205799" w:rsidP="00E44F8D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6BC2FACF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Детский </w:t>
            </w:r>
          </w:p>
          <w:p w14:paraId="321CB72F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Хореографический </w:t>
            </w:r>
          </w:p>
          <w:p w14:paraId="12AC53C7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Коллектив</w:t>
            </w:r>
          </w:p>
          <w:p w14:paraId="7816BAA1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"Карамель"</w:t>
            </w:r>
          </w:p>
          <w:p w14:paraId="1B029B51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"Центр эстетического воспитания детей" ЕМР РТ, г.Елабуга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4E0D2A66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Современный  танец</w:t>
            </w:r>
          </w:p>
          <w:p w14:paraId="6A2058D4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"Танец детского страха " 2мин.08сек</w:t>
            </w:r>
          </w:p>
        </w:tc>
        <w:tc>
          <w:tcPr>
            <w:tcW w:w="1135" w:type="dxa"/>
            <w:shd w:val="clear" w:color="auto" w:fill="auto"/>
          </w:tcPr>
          <w:p w14:paraId="75FCABAF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10-12лет</w:t>
            </w:r>
          </w:p>
        </w:tc>
        <w:tc>
          <w:tcPr>
            <w:tcW w:w="2411" w:type="dxa"/>
            <w:shd w:val="clear" w:color="auto" w:fill="auto"/>
          </w:tcPr>
          <w:p w14:paraId="79533D46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Руководитель:</w:t>
            </w:r>
          </w:p>
          <w:p w14:paraId="0962AB6E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Тураева Елена Михайловна</w:t>
            </w:r>
          </w:p>
          <w:p w14:paraId="29575E53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Педагог:</w:t>
            </w:r>
          </w:p>
          <w:p w14:paraId="17CA54F2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Войницкая Александра Сергеевна</w:t>
            </w:r>
          </w:p>
        </w:tc>
      </w:tr>
      <w:tr w:rsidR="00205799" w:rsidRPr="00C61D6A" w14:paraId="26EC5F05" w14:textId="527BB906" w:rsidTr="00E44F8D">
        <w:tc>
          <w:tcPr>
            <w:tcW w:w="11025" w:type="dxa"/>
            <w:gridSpan w:val="9"/>
            <w:shd w:val="clear" w:color="auto" w:fill="auto"/>
          </w:tcPr>
          <w:p w14:paraId="03153131" w14:textId="77777777" w:rsidR="00205799" w:rsidRDefault="00205799" w:rsidP="00DB4A07">
            <w:pPr>
              <w:widowControl w:val="0"/>
              <w:tabs>
                <w:tab w:val="left" w:pos="498"/>
              </w:tabs>
              <w:jc w:val="center"/>
              <w:rPr>
                <w:b/>
                <w:sz w:val="22"/>
                <w:szCs w:val="22"/>
              </w:rPr>
            </w:pPr>
            <w:r w:rsidRPr="0007149D">
              <w:rPr>
                <w:b/>
                <w:sz w:val="22"/>
                <w:szCs w:val="22"/>
              </w:rPr>
              <w:t xml:space="preserve">Средняя группа     10-12 лет </w:t>
            </w:r>
          </w:p>
          <w:p w14:paraId="3F331D00" w14:textId="292C876A" w:rsidR="00205799" w:rsidRPr="00C61D6A" w:rsidRDefault="00205799" w:rsidP="00DB4A07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t>Театры моды</w:t>
            </w:r>
          </w:p>
        </w:tc>
      </w:tr>
      <w:tr w:rsidR="00205799" w:rsidRPr="00C61D6A" w14:paraId="6FD356D0" w14:textId="77777777" w:rsidTr="00E44F8D">
        <w:tc>
          <w:tcPr>
            <w:tcW w:w="435" w:type="dxa"/>
            <w:shd w:val="clear" w:color="auto" w:fill="auto"/>
          </w:tcPr>
          <w:p w14:paraId="61E3F483" w14:textId="77777777" w:rsidR="00205799" w:rsidRPr="00C61D6A" w:rsidRDefault="00205799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01282E45" w14:textId="26C46178" w:rsidR="00205799" w:rsidRPr="003C040A" w:rsidRDefault="00205799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Театр моды «Магия»</w:t>
            </w:r>
          </w:p>
        </w:tc>
        <w:tc>
          <w:tcPr>
            <w:tcW w:w="2270" w:type="dxa"/>
            <w:shd w:val="clear" w:color="auto" w:fill="auto"/>
          </w:tcPr>
          <w:p w14:paraId="7D83B706" w14:textId="56DBED7E" w:rsidR="00205799" w:rsidRPr="003C040A" w:rsidRDefault="00205799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МБУ ДО «ЦЭВД ЕМР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41115698" w14:textId="4E32DDC1" w:rsidR="00205799" w:rsidRPr="003C040A" w:rsidRDefault="00205799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«Ангелы и демоны», 2.40</w:t>
            </w:r>
          </w:p>
        </w:tc>
        <w:tc>
          <w:tcPr>
            <w:tcW w:w="1135" w:type="dxa"/>
            <w:shd w:val="clear" w:color="auto" w:fill="auto"/>
          </w:tcPr>
          <w:p w14:paraId="5133DC82" w14:textId="10720CEF" w:rsidR="00205799" w:rsidRPr="003C040A" w:rsidRDefault="00205799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средняя</w:t>
            </w:r>
          </w:p>
        </w:tc>
        <w:tc>
          <w:tcPr>
            <w:tcW w:w="2411" w:type="dxa"/>
            <w:shd w:val="clear" w:color="auto" w:fill="auto"/>
          </w:tcPr>
          <w:p w14:paraId="0266DBCF" w14:textId="77777777" w:rsidR="00205799" w:rsidRPr="00DB4A07" w:rsidRDefault="00205799" w:rsidP="00DB4A0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Прохина Валентина Сергеевна</w:t>
            </w:r>
          </w:p>
          <w:p w14:paraId="4D9F5885" w14:textId="36BC8EC7" w:rsidR="00205799" w:rsidRPr="003C040A" w:rsidRDefault="00205799" w:rsidP="00DB4A07">
            <w:pPr>
              <w:rPr>
                <w:sz w:val="20"/>
                <w:szCs w:val="20"/>
              </w:rPr>
            </w:pPr>
          </w:p>
        </w:tc>
      </w:tr>
      <w:tr w:rsidR="00205799" w:rsidRPr="00C61D6A" w14:paraId="1AE39F66" w14:textId="77777777" w:rsidTr="00E44F8D">
        <w:tc>
          <w:tcPr>
            <w:tcW w:w="435" w:type="dxa"/>
            <w:shd w:val="clear" w:color="auto" w:fill="auto"/>
          </w:tcPr>
          <w:p w14:paraId="16044EC1" w14:textId="77777777" w:rsidR="00205799" w:rsidRPr="00C61D6A" w:rsidRDefault="00205799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3E4E0F37" w14:textId="43B762E7" w:rsidR="00205799" w:rsidRPr="003C040A" w:rsidRDefault="00205799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Театр моды «Магия»</w:t>
            </w:r>
          </w:p>
        </w:tc>
        <w:tc>
          <w:tcPr>
            <w:tcW w:w="2270" w:type="dxa"/>
            <w:shd w:val="clear" w:color="auto" w:fill="auto"/>
          </w:tcPr>
          <w:p w14:paraId="53AA874C" w14:textId="6D59FDFA" w:rsidR="00205799" w:rsidRPr="003C040A" w:rsidRDefault="00205799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МБУ ДО «ЦЭВД ЕМР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015520A" w14:textId="77000FF0" w:rsidR="00205799" w:rsidRPr="003C040A" w:rsidRDefault="00205799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«Шахматы», 2.30</w:t>
            </w:r>
          </w:p>
        </w:tc>
        <w:tc>
          <w:tcPr>
            <w:tcW w:w="1135" w:type="dxa"/>
            <w:shd w:val="clear" w:color="auto" w:fill="auto"/>
          </w:tcPr>
          <w:p w14:paraId="5CF924E5" w14:textId="587066B8" w:rsidR="00205799" w:rsidRPr="003C040A" w:rsidRDefault="00205799" w:rsidP="00DB4A07">
            <w:pPr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средняя</w:t>
            </w:r>
          </w:p>
        </w:tc>
        <w:tc>
          <w:tcPr>
            <w:tcW w:w="2411" w:type="dxa"/>
            <w:shd w:val="clear" w:color="auto" w:fill="auto"/>
          </w:tcPr>
          <w:p w14:paraId="115AE5D4" w14:textId="77777777" w:rsidR="00205799" w:rsidRPr="00DB4A07" w:rsidRDefault="00205799" w:rsidP="00DB4A07">
            <w:pPr>
              <w:tabs>
                <w:tab w:val="left" w:pos="498"/>
              </w:tabs>
              <w:rPr>
                <w:sz w:val="20"/>
                <w:szCs w:val="20"/>
              </w:rPr>
            </w:pPr>
            <w:r w:rsidRPr="00DB4A07">
              <w:rPr>
                <w:sz w:val="20"/>
                <w:szCs w:val="20"/>
              </w:rPr>
              <w:t>Прохина Валентина Сергеевна</w:t>
            </w:r>
          </w:p>
          <w:p w14:paraId="5D09482C" w14:textId="77777777" w:rsidR="00205799" w:rsidRPr="003C040A" w:rsidRDefault="00205799" w:rsidP="00DB4A07">
            <w:pPr>
              <w:rPr>
                <w:sz w:val="20"/>
                <w:szCs w:val="20"/>
              </w:rPr>
            </w:pPr>
          </w:p>
        </w:tc>
      </w:tr>
      <w:tr w:rsidR="00205799" w:rsidRPr="00C61D6A" w14:paraId="08CF057F" w14:textId="1C5AADF0" w:rsidTr="00E44F8D">
        <w:tc>
          <w:tcPr>
            <w:tcW w:w="11025" w:type="dxa"/>
            <w:gridSpan w:val="9"/>
            <w:shd w:val="clear" w:color="auto" w:fill="auto"/>
          </w:tcPr>
          <w:p w14:paraId="1BC97BD3" w14:textId="52F07577" w:rsidR="00205799" w:rsidRDefault="00205799" w:rsidP="00D97CFE">
            <w:pPr>
              <w:widowControl w:val="0"/>
              <w:tabs>
                <w:tab w:val="left" w:pos="498"/>
              </w:tabs>
              <w:jc w:val="center"/>
              <w:rPr>
                <w:b/>
                <w:sz w:val="22"/>
                <w:szCs w:val="22"/>
              </w:rPr>
            </w:pPr>
            <w:r w:rsidRPr="0007149D">
              <w:rPr>
                <w:b/>
                <w:sz w:val="22"/>
                <w:szCs w:val="22"/>
              </w:rPr>
              <w:t xml:space="preserve">Средняя группа     10-12 лет </w:t>
            </w:r>
          </w:p>
          <w:p w14:paraId="7D322C00" w14:textId="6569345F" w:rsidR="00205799" w:rsidRPr="0007149D" w:rsidRDefault="00205799" w:rsidP="00D97CFE">
            <w:pPr>
              <w:widowControl w:val="0"/>
              <w:tabs>
                <w:tab w:val="left" w:pos="498"/>
              </w:tabs>
              <w:jc w:val="center"/>
              <w:rPr>
                <w:sz w:val="22"/>
                <w:szCs w:val="20"/>
              </w:rPr>
            </w:pPr>
            <w:r w:rsidRPr="0007149D">
              <w:rPr>
                <w:b/>
                <w:sz w:val="22"/>
                <w:szCs w:val="22"/>
              </w:rPr>
              <w:t>КОЛЛЕКТИВЫ</w:t>
            </w:r>
          </w:p>
        </w:tc>
      </w:tr>
      <w:tr w:rsidR="00205799" w:rsidRPr="00C61D6A" w14:paraId="5CF98D0D" w14:textId="77777777" w:rsidTr="00E44F8D">
        <w:tc>
          <w:tcPr>
            <w:tcW w:w="435" w:type="dxa"/>
            <w:shd w:val="clear" w:color="auto" w:fill="auto"/>
          </w:tcPr>
          <w:p w14:paraId="3B68B1D8" w14:textId="77777777" w:rsidR="00205799" w:rsidRPr="00C61D6A" w:rsidRDefault="00205799" w:rsidP="00D97CFE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3663BDA5" w14:textId="77777777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ансамбль «Задумка»</w:t>
            </w:r>
          </w:p>
          <w:p w14:paraId="3A7B7832" w14:textId="43C2D01E" w:rsidR="00205799" w:rsidRPr="00C61D6A" w:rsidRDefault="00205799" w:rsidP="003C040A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2DBEF001" w14:textId="2B6F2D7F" w:rsidR="00205799" w:rsidRPr="00C61D6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«ЦЭВД»ЕМР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1268C35" w14:textId="77777777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Народный танец</w:t>
            </w:r>
          </w:p>
          <w:p w14:paraId="6EDDC224" w14:textId="77777777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«На лесной полянке»</w:t>
            </w:r>
          </w:p>
          <w:p w14:paraId="4DAEBAA9" w14:textId="1C5883B7" w:rsidR="00205799" w:rsidRPr="00C61D6A" w:rsidRDefault="00205799" w:rsidP="003C040A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433BB39F" w14:textId="40640E03" w:rsidR="00205799" w:rsidRPr="00C61D6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10-12 лет</w:t>
            </w:r>
          </w:p>
        </w:tc>
        <w:tc>
          <w:tcPr>
            <w:tcW w:w="2411" w:type="dxa"/>
            <w:shd w:val="clear" w:color="auto" w:fill="auto"/>
          </w:tcPr>
          <w:p w14:paraId="2A6CC953" w14:textId="77777777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Косинцева Алеся Геннадьевна</w:t>
            </w:r>
          </w:p>
          <w:p w14:paraId="6466A683" w14:textId="63E0DBC4" w:rsidR="00205799" w:rsidRPr="00C61D6A" w:rsidRDefault="00205799" w:rsidP="003C040A">
            <w:pPr>
              <w:rPr>
                <w:sz w:val="20"/>
                <w:szCs w:val="20"/>
              </w:rPr>
            </w:pPr>
          </w:p>
        </w:tc>
      </w:tr>
      <w:tr w:rsidR="00205799" w:rsidRPr="00C61D6A" w14:paraId="2F1F4786" w14:textId="77777777" w:rsidTr="00E44F8D">
        <w:tc>
          <w:tcPr>
            <w:tcW w:w="435" w:type="dxa"/>
            <w:shd w:val="clear" w:color="auto" w:fill="auto"/>
          </w:tcPr>
          <w:p w14:paraId="6AFB9647" w14:textId="77777777" w:rsidR="00205799" w:rsidRPr="00C61D6A" w:rsidRDefault="00205799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50C10898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коллектив «TERA»</w:t>
            </w:r>
          </w:p>
          <w:p w14:paraId="18739127" w14:textId="77777777" w:rsidR="00205799" w:rsidRPr="00C61D6A" w:rsidRDefault="00205799" w:rsidP="00E44F8D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24944828" w14:textId="77777777" w:rsidR="00205799" w:rsidRPr="006F32ED" w:rsidRDefault="00205799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Детский</w:t>
            </w:r>
          </w:p>
          <w:p w14:paraId="67A0E8D7" w14:textId="77777777" w:rsidR="00205799" w:rsidRPr="006F32ED" w:rsidRDefault="00205799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развивающий</w:t>
            </w:r>
          </w:p>
          <w:p w14:paraId="231176CB" w14:textId="77777777" w:rsidR="00205799" w:rsidRPr="006F32ED" w:rsidRDefault="00205799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центр «TERA» г.</w:t>
            </w:r>
          </w:p>
          <w:p w14:paraId="700718CB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B4F15C9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Танец «Ирландский» 3:55</w:t>
            </w:r>
          </w:p>
          <w:p w14:paraId="0403AB8C" w14:textId="77777777" w:rsidR="00205799" w:rsidRPr="00C61D6A" w:rsidRDefault="00205799" w:rsidP="00E44F8D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1BD8C013" w14:textId="77777777" w:rsidR="00205799" w:rsidRPr="006F32ED" w:rsidRDefault="00205799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10-</w:t>
            </w:r>
          </w:p>
          <w:p w14:paraId="654D64CE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12 лет.</w:t>
            </w:r>
          </w:p>
        </w:tc>
        <w:tc>
          <w:tcPr>
            <w:tcW w:w="2411" w:type="dxa"/>
            <w:shd w:val="clear" w:color="auto" w:fill="auto"/>
          </w:tcPr>
          <w:p w14:paraId="65210CBF" w14:textId="77777777" w:rsidR="00205799" w:rsidRPr="006F32ED" w:rsidRDefault="00205799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Руководитель:</w:t>
            </w:r>
            <w:r>
              <w:rPr>
                <w:sz w:val="20"/>
                <w:szCs w:val="20"/>
              </w:rPr>
              <w:t xml:space="preserve"> </w:t>
            </w:r>
            <w:r w:rsidRPr="006F32ED">
              <w:rPr>
                <w:sz w:val="20"/>
                <w:szCs w:val="20"/>
              </w:rPr>
              <w:t>Салахова</w:t>
            </w:r>
            <w:r>
              <w:rPr>
                <w:sz w:val="20"/>
                <w:szCs w:val="20"/>
              </w:rPr>
              <w:t xml:space="preserve"> </w:t>
            </w:r>
            <w:r w:rsidRPr="006F32ED">
              <w:rPr>
                <w:sz w:val="20"/>
                <w:szCs w:val="20"/>
              </w:rPr>
              <w:t>Резеда</w:t>
            </w:r>
            <w:r>
              <w:rPr>
                <w:sz w:val="20"/>
                <w:szCs w:val="20"/>
              </w:rPr>
              <w:t xml:space="preserve"> </w:t>
            </w:r>
            <w:r w:rsidRPr="006F32ED">
              <w:rPr>
                <w:sz w:val="20"/>
                <w:szCs w:val="20"/>
              </w:rPr>
              <w:t>Вильсоновна</w:t>
            </w:r>
          </w:p>
          <w:p w14:paraId="3FF2FA64" w14:textId="77777777" w:rsidR="00205799" w:rsidRPr="006F32ED" w:rsidRDefault="00205799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Педагог-хореограф:</w:t>
            </w:r>
          </w:p>
          <w:p w14:paraId="677CA398" w14:textId="77777777" w:rsidR="00205799" w:rsidRPr="006F32ED" w:rsidRDefault="00205799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Гарифуллина</w:t>
            </w:r>
            <w:r>
              <w:rPr>
                <w:sz w:val="20"/>
                <w:szCs w:val="20"/>
              </w:rPr>
              <w:t xml:space="preserve"> </w:t>
            </w:r>
            <w:r w:rsidRPr="006F32ED">
              <w:rPr>
                <w:sz w:val="20"/>
                <w:szCs w:val="20"/>
              </w:rPr>
              <w:t>Алися</w:t>
            </w:r>
          </w:p>
          <w:p w14:paraId="339CF32F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Габдулвадутовна</w:t>
            </w:r>
          </w:p>
        </w:tc>
      </w:tr>
      <w:tr w:rsidR="00205799" w:rsidRPr="00C61D6A" w14:paraId="6A43D77E" w14:textId="77777777" w:rsidTr="00E44F8D">
        <w:tc>
          <w:tcPr>
            <w:tcW w:w="435" w:type="dxa"/>
            <w:shd w:val="clear" w:color="auto" w:fill="auto"/>
          </w:tcPr>
          <w:p w14:paraId="43D1D134" w14:textId="77777777" w:rsidR="00205799" w:rsidRPr="00C61D6A" w:rsidRDefault="00205799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63538ECE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ансамбль «Задумка»</w:t>
            </w:r>
          </w:p>
          <w:p w14:paraId="179A69A7" w14:textId="77777777" w:rsidR="00205799" w:rsidRPr="00C61D6A" w:rsidRDefault="00205799" w:rsidP="00E44F8D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19D3E5F7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«ЦЭВД»ЕМР РТ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129F458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Нородно-стилизованный  танец</w:t>
            </w:r>
          </w:p>
          <w:p w14:paraId="718FB5F9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«Платочки»</w:t>
            </w:r>
          </w:p>
          <w:p w14:paraId="314501C7" w14:textId="77777777" w:rsidR="00205799" w:rsidRPr="00C61D6A" w:rsidRDefault="00205799" w:rsidP="00E44F8D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3F61ED8F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10-12 лет</w:t>
            </w:r>
          </w:p>
          <w:p w14:paraId="2AE35E9E" w14:textId="77777777" w:rsidR="00205799" w:rsidRPr="00C61D6A" w:rsidRDefault="00205799" w:rsidP="00E44F8D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6FB19ACD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Косинцева Алеся Геннадьевна</w:t>
            </w:r>
          </w:p>
          <w:p w14:paraId="0B8CAEA6" w14:textId="77777777" w:rsidR="00205799" w:rsidRPr="003C040A" w:rsidRDefault="00205799" w:rsidP="00E44F8D">
            <w:pPr>
              <w:rPr>
                <w:sz w:val="20"/>
                <w:szCs w:val="20"/>
              </w:rPr>
            </w:pPr>
          </w:p>
        </w:tc>
      </w:tr>
      <w:tr w:rsidR="00205799" w:rsidRPr="00C61D6A" w14:paraId="09DE0D02" w14:textId="77777777" w:rsidTr="00E44F8D">
        <w:tc>
          <w:tcPr>
            <w:tcW w:w="435" w:type="dxa"/>
            <w:shd w:val="clear" w:color="auto" w:fill="auto"/>
          </w:tcPr>
          <w:p w14:paraId="47AEDD35" w14:textId="77777777" w:rsidR="00205799" w:rsidRPr="00C61D6A" w:rsidRDefault="00205799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1A690B54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«Солнечный город»</w:t>
            </w:r>
          </w:p>
        </w:tc>
        <w:tc>
          <w:tcPr>
            <w:tcW w:w="2270" w:type="dxa"/>
            <w:shd w:val="clear" w:color="auto" w:fill="auto"/>
          </w:tcPr>
          <w:p w14:paraId="4AE45D85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35E4A683" w14:textId="77777777" w:rsidR="00205799" w:rsidRPr="003C040A" w:rsidRDefault="00205799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эстрадный танец,</w:t>
            </w:r>
            <w:r w:rsidRPr="003C040A">
              <w:rPr>
                <w:sz w:val="20"/>
                <w:szCs w:val="20"/>
              </w:rPr>
              <w:br/>
              <w:t>«Красками»,</w:t>
            </w:r>
          </w:p>
          <w:p w14:paraId="1FD4B859" w14:textId="77777777" w:rsidR="00205799" w:rsidRPr="003C040A" w:rsidRDefault="00205799" w:rsidP="00E44F8D">
            <w:pPr>
              <w:pStyle w:val="af1"/>
              <w:spacing w:before="0" w:beforeAutospacing="0" w:after="0" w:afterAutospacing="0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3,10</w:t>
            </w:r>
          </w:p>
          <w:p w14:paraId="3EB0F01F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Из-за кулис</w:t>
            </w:r>
          </w:p>
        </w:tc>
        <w:tc>
          <w:tcPr>
            <w:tcW w:w="1135" w:type="dxa"/>
            <w:shd w:val="clear" w:color="auto" w:fill="auto"/>
          </w:tcPr>
          <w:p w14:paraId="24F89B2C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средняя</w:t>
            </w:r>
          </w:p>
        </w:tc>
        <w:tc>
          <w:tcPr>
            <w:tcW w:w="2411" w:type="dxa"/>
            <w:shd w:val="clear" w:color="auto" w:fill="auto"/>
          </w:tcPr>
          <w:p w14:paraId="7065AC84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Соков Роман Александрович</w:t>
            </w:r>
          </w:p>
        </w:tc>
      </w:tr>
      <w:tr w:rsidR="00205799" w:rsidRPr="00C61D6A" w14:paraId="1F5C9B51" w14:textId="77777777" w:rsidTr="00E44F8D">
        <w:tc>
          <w:tcPr>
            <w:tcW w:w="435" w:type="dxa"/>
            <w:shd w:val="clear" w:color="auto" w:fill="auto"/>
          </w:tcPr>
          <w:p w14:paraId="5E0FB543" w14:textId="77777777" w:rsidR="00205799" w:rsidRPr="00C61D6A" w:rsidRDefault="00205799" w:rsidP="00E44F8D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1BA9A7E1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Образцовый хореографический коллектив «Импульс»</w:t>
            </w:r>
          </w:p>
        </w:tc>
        <w:tc>
          <w:tcPr>
            <w:tcW w:w="2270" w:type="dxa"/>
            <w:shd w:val="clear" w:color="auto" w:fill="auto"/>
          </w:tcPr>
          <w:p w14:paraId="569A22BA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ДО «Центр детского творчества «Радуга» НМР РТ, Нижнекамский район, пгт Камские Поляны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7233180D" w14:textId="77777777" w:rsidR="00205799" w:rsidRPr="003C040A" w:rsidRDefault="00205799" w:rsidP="00E44F8D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эстрадный танец, «Случай на вокзале»,</w:t>
            </w:r>
          </w:p>
          <w:p w14:paraId="2D2EACCD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3.21</w:t>
            </w:r>
          </w:p>
        </w:tc>
        <w:tc>
          <w:tcPr>
            <w:tcW w:w="1135" w:type="dxa"/>
            <w:shd w:val="clear" w:color="auto" w:fill="auto"/>
          </w:tcPr>
          <w:p w14:paraId="72A7F489" w14:textId="77777777" w:rsidR="00205799" w:rsidRPr="00C61D6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10-12 лет</w:t>
            </w:r>
          </w:p>
        </w:tc>
        <w:tc>
          <w:tcPr>
            <w:tcW w:w="2411" w:type="dxa"/>
            <w:shd w:val="clear" w:color="auto" w:fill="auto"/>
          </w:tcPr>
          <w:p w14:paraId="305D1139" w14:textId="77777777" w:rsidR="00205799" w:rsidRPr="003C040A" w:rsidRDefault="00205799" w:rsidP="00E44F8D">
            <w:pPr>
              <w:pStyle w:val="af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040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Башмакова Евгения Ивановна</w:t>
            </w:r>
          </w:p>
          <w:p w14:paraId="7D6A8F72" w14:textId="77777777" w:rsidR="00205799" w:rsidRPr="00C61D6A" w:rsidRDefault="00205799" w:rsidP="00E44F8D">
            <w:pPr>
              <w:rPr>
                <w:sz w:val="20"/>
                <w:szCs w:val="20"/>
              </w:rPr>
            </w:pPr>
          </w:p>
        </w:tc>
      </w:tr>
      <w:tr w:rsidR="00205799" w:rsidRPr="00C61D6A" w14:paraId="1A9FDEC7" w14:textId="77777777" w:rsidTr="00E44F8D">
        <w:tc>
          <w:tcPr>
            <w:tcW w:w="435" w:type="dxa"/>
            <w:shd w:val="clear" w:color="auto" w:fill="auto"/>
          </w:tcPr>
          <w:p w14:paraId="143B8C68" w14:textId="77777777" w:rsidR="00205799" w:rsidRPr="00C61D6A" w:rsidRDefault="00205799" w:rsidP="0041686B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5D636537" w14:textId="77777777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Хореографический коллектив </w:t>
            </w:r>
          </w:p>
          <w:p w14:paraId="4B8622EF" w14:textId="492ED5A2" w:rsidR="00205799" w:rsidRPr="00C61D6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«Анжелинки»</w:t>
            </w:r>
          </w:p>
        </w:tc>
        <w:tc>
          <w:tcPr>
            <w:tcW w:w="2270" w:type="dxa"/>
            <w:shd w:val="clear" w:color="auto" w:fill="auto"/>
          </w:tcPr>
          <w:p w14:paraId="73F70AA8" w14:textId="24C67BD9" w:rsidR="00205799" w:rsidRPr="00C61D6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МБУДО «Центр эстетического воспитания детей» ЕМР РТ, город Елабуга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6760B515" w14:textId="6D89FF0F" w:rsidR="00205799" w:rsidRPr="00C61D6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Современный танец «Диско» 3:15</w:t>
            </w:r>
          </w:p>
        </w:tc>
        <w:tc>
          <w:tcPr>
            <w:tcW w:w="1135" w:type="dxa"/>
            <w:shd w:val="clear" w:color="auto" w:fill="auto"/>
          </w:tcPr>
          <w:p w14:paraId="040FCFC2" w14:textId="620ACA5F" w:rsidR="00205799" w:rsidRPr="00C61D6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10-12 лет</w:t>
            </w:r>
          </w:p>
        </w:tc>
        <w:tc>
          <w:tcPr>
            <w:tcW w:w="2411" w:type="dxa"/>
            <w:shd w:val="clear" w:color="auto" w:fill="auto"/>
          </w:tcPr>
          <w:p w14:paraId="6DA1F2E1" w14:textId="53029C51" w:rsidR="00205799" w:rsidRPr="00C61D6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Машанова Анжела Валерьевна </w:t>
            </w:r>
          </w:p>
        </w:tc>
      </w:tr>
      <w:tr w:rsidR="00205799" w:rsidRPr="00C61D6A" w14:paraId="6F30E99A" w14:textId="77777777" w:rsidTr="00E44F8D">
        <w:tc>
          <w:tcPr>
            <w:tcW w:w="435" w:type="dxa"/>
            <w:shd w:val="clear" w:color="auto" w:fill="auto"/>
          </w:tcPr>
          <w:p w14:paraId="58683FCA" w14:textId="77777777" w:rsidR="00205799" w:rsidRPr="00C61D6A" w:rsidRDefault="00205799" w:rsidP="0041686B">
            <w:pPr>
              <w:numPr>
                <w:ilvl w:val="0"/>
                <w:numId w:val="1"/>
              </w:numPr>
              <w:spacing w:after="200" w:line="276" w:lineRule="auto"/>
              <w:ind w:hanging="720"/>
              <w:rPr>
                <w:sz w:val="22"/>
                <w:szCs w:val="22"/>
              </w:rPr>
            </w:pPr>
          </w:p>
        </w:tc>
        <w:tc>
          <w:tcPr>
            <w:tcW w:w="2365" w:type="dxa"/>
            <w:gridSpan w:val="3"/>
          </w:tcPr>
          <w:p w14:paraId="0E38FE71" w14:textId="77777777" w:rsidR="00205799" w:rsidRPr="003C040A" w:rsidRDefault="00205799" w:rsidP="006F32E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Хореографический коллектив «TERA»</w:t>
            </w:r>
          </w:p>
          <w:p w14:paraId="32640140" w14:textId="21ED7B40" w:rsidR="00205799" w:rsidRPr="00C61D6A" w:rsidRDefault="00205799" w:rsidP="0041686B">
            <w:pPr>
              <w:rPr>
                <w:sz w:val="20"/>
                <w:szCs w:val="20"/>
              </w:rPr>
            </w:pPr>
          </w:p>
        </w:tc>
        <w:tc>
          <w:tcPr>
            <w:tcW w:w="2270" w:type="dxa"/>
            <w:shd w:val="clear" w:color="auto" w:fill="auto"/>
          </w:tcPr>
          <w:p w14:paraId="3B85FA6F" w14:textId="77777777" w:rsidR="00205799" w:rsidRPr="006F32ED" w:rsidRDefault="00205799" w:rsidP="006F32E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Детский</w:t>
            </w:r>
          </w:p>
          <w:p w14:paraId="1DE555CF" w14:textId="77777777" w:rsidR="00205799" w:rsidRPr="006F32ED" w:rsidRDefault="00205799" w:rsidP="006F32E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развивающий</w:t>
            </w:r>
          </w:p>
          <w:p w14:paraId="0219A5BE" w14:textId="77777777" w:rsidR="00205799" w:rsidRPr="006F32ED" w:rsidRDefault="00205799" w:rsidP="006F32E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центр «TERA» г.</w:t>
            </w:r>
          </w:p>
          <w:p w14:paraId="4190B80F" w14:textId="2CF81EB3" w:rsidR="00205799" w:rsidRPr="00C61D6A" w:rsidRDefault="00205799" w:rsidP="0041686B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Нижнекамск</w:t>
            </w:r>
          </w:p>
        </w:tc>
        <w:tc>
          <w:tcPr>
            <w:tcW w:w="2409" w:type="dxa"/>
            <w:gridSpan w:val="2"/>
            <w:shd w:val="clear" w:color="auto" w:fill="auto"/>
          </w:tcPr>
          <w:p w14:paraId="50CF04D9" w14:textId="77777777" w:rsidR="00205799" w:rsidRPr="003C040A" w:rsidRDefault="00205799" w:rsidP="006F32E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Танец «Ангелы среди людей» 3:20</w:t>
            </w:r>
          </w:p>
          <w:p w14:paraId="67F2000C" w14:textId="61D75389" w:rsidR="00205799" w:rsidRPr="00C61D6A" w:rsidRDefault="00205799" w:rsidP="0041686B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shd w:val="clear" w:color="auto" w:fill="auto"/>
          </w:tcPr>
          <w:p w14:paraId="3951EBA1" w14:textId="77777777" w:rsidR="00205799" w:rsidRPr="006F32ED" w:rsidRDefault="00205799" w:rsidP="006F32ED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10-</w:t>
            </w:r>
          </w:p>
          <w:p w14:paraId="49F8BC14" w14:textId="16C94AA5" w:rsidR="00205799" w:rsidRPr="00C61D6A" w:rsidRDefault="00205799" w:rsidP="0041686B">
            <w:pPr>
              <w:rPr>
                <w:sz w:val="20"/>
                <w:szCs w:val="20"/>
              </w:rPr>
            </w:pPr>
            <w:r w:rsidRPr="006F32ED">
              <w:rPr>
                <w:sz w:val="20"/>
                <w:szCs w:val="20"/>
              </w:rPr>
              <w:t>12 лет.</w:t>
            </w:r>
          </w:p>
        </w:tc>
        <w:tc>
          <w:tcPr>
            <w:tcW w:w="2411" w:type="dxa"/>
            <w:shd w:val="clear" w:color="auto" w:fill="auto"/>
          </w:tcPr>
          <w:p w14:paraId="0900CA37" w14:textId="71E79180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Руководитель: Салахова Резеда Вильсоновна Педагог- хореограф: Гарифуллина Алися Габдулваду</w:t>
            </w:r>
          </w:p>
        </w:tc>
      </w:tr>
      <w:tr w:rsidR="00205799" w:rsidRPr="0007149D" w14:paraId="3A401264" w14:textId="254C8609" w:rsidTr="00E44F8D">
        <w:tc>
          <w:tcPr>
            <w:tcW w:w="11025" w:type="dxa"/>
            <w:gridSpan w:val="9"/>
            <w:shd w:val="clear" w:color="auto" w:fill="auto"/>
          </w:tcPr>
          <w:p w14:paraId="48593DF1" w14:textId="77777777" w:rsidR="00205799" w:rsidRDefault="00205799" w:rsidP="0041686B">
            <w:pPr>
              <w:jc w:val="center"/>
              <w:rPr>
                <w:b/>
                <w:szCs w:val="22"/>
              </w:rPr>
            </w:pPr>
          </w:p>
          <w:p w14:paraId="22AA15E7" w14:textId="0E2ED9BA" w:rsidR="00205799" w:rsidRPr="00E44F8D" w:rsidRDefault="00205799" w:rsidP="0041686B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E44F8D">
              <w:rPr>
                <w:b/>
                <w:sz w:val="32"/>
                <w:szCs w:val="22"/>
                <w:highlight w:val="yellow"/>
                <w:u w:val="single"/>
              </w:rPr>
              <w:t>Перерыв (свободная сцена)   11:10-11:40</w:t>
            </w:r>
          </w:p>
          <w:p w14:paraId="7217001A" w14:textId="77777777" w:rsidR="00205799" w:rsidRDefault="00205799" w:rsidP="0041686B">
            <w:pPr>
              <w:jc w:val="center"/>
              <w:rPr>
                <w:b/>
                <w:szCs w:val="22"/>
              </w:rPr>
            </w:pPr>
          </w:p>
          <w:p w14:paraId="6887BBB3" w14:textId="61370CE5" w:rsidR="00205799" w:rsidRPr="00E44F8D" w:rsidRDefault="00205799" w:rsidP="0041686B">
            <w:pPr>
              <w:jc w:val="center"/>
              <w:rPr>
                <w:b/>
                <w:sz w:val="32"/>
                <w:szCs w:val="22"/>
                <w:u w:val="single"/>
              </w:rPr>
            </w:pPr>
            <w:r w:rsidRPr="001C6F5D">
              <w:rPr>
                <w:b/>
                <w:sz w:val="32"/>
                <w:szCs w:val="22"/>
                <w:u w:val="single"/>
              </w:rPr>
              <w:t>Блок 2</w:t>
            </w:r>
            <w:r>
              <w:rPr>
                <w:b/>
                <w:sz w:val="32"/>
                <w:szCs w:val="22"/>
                <w:u w:val="single"/>
              </w:rPr>
              <w:t xml:space="preserve">: </w:t>
            </w:r>
            <w:r w:rsidRPr="001C6F5D">
              <w:rPr>
                <w:b/>
                <w:sz w:val="32"/>
                <w:szCs w:val="22"/>
                <w:u w:val="single"/>
              </w:rPr>
              <w:t xml:space="preserve"> </w:t>
            </w:r>
            <w:r w:rsidRPr="00E44F8D">
              <w:rPr>
                <w:b/>
                <w:sz w:val="32"/>
                <w:szCs w:val="22"/>
                <w:u w:val="single"/>
              </w:rPr>
              <w:t>11:40 – 12:40</w:t>
            </w:r>
          </w:p>
          <w:p w14:paraId="46A1D8B1" w14:textId="77777777" w:rsidR="00205799" w:rsidRPr="0007149D" w:rsidRDefault="00205799" w:rsidP="0041686B">
            <w:pPr>
              <w:jc w:val="center"/>
              <w:rPr>
                <w:b/>
                <w:szCs w:val="22"/>
              </w:rPr>
            </w:pPr>
          </w:p>
          <w:p w14:paraId="60111D73" w14:textId="0C0E38DE" w:rsidR="00205799" w:rsidRDefault="00205799" w:rsidP="0041686B">
            <w:pPr>
              <w:jc w:val="center"/>
              <w:rPr>
                <w:b/>
                <w:szCs w:val="22"/>
              </w:rPr>
            </w:pPr>
            <w:r w:rsidRPr="0007149D">
              <w:rPr>
                <w:b/>
                <w:szCs w:val="22"/>
              </w:rPr>
              <w:t xml:space="preserve">ЗАИНСКИЙ, АЛЬМЕТЬЕВСКИЙ, </w:t>
            </w:r>
            <w:r>
              <w:rPr>
                <w:b/>
                <w:szCs w:val="22"/>
              </w:rPr>
              <w:t xml:space="preserve"> МЕНЗЕЛИНСКИЙ, МЕНДЕЛЕЕВСКИЙ</w:t>
            </w:r>
            <w:r w:rsidRPr="0007149D">
              <w:rPr>
                <w:b/>
                <w:szCs w:val="22"/>
              </w:rPr>
              <w:t>,</w:t>
            </w:r>
            <w:r>
              <w:rPr>
                <w:b/>
                <w:szCs w:val="22"/>
              </w:rPr>
              <w:t xml:space="preserve"> ТУКАЕВСКИЙ </w:t>
            </w:r>
            <w:r w:rsidRPr="0007149D">
              <w:rPr>
                <w:b/>
                <w:szCs w:val="22"/>
              </w:rPr>
              <w:t xml:space="preserve"> РАЙОНЫ </w:t>
            </w:r>
          </w:p>
          <w:p w14:paraId="14BA3577" w14:textId="77777777" w:rsidR="00205799" w:rsidRDefault="00205799" w:rsidP="0041686B">
            <w:pPr>
              <w:jc w:val="center"/>
              <w:rPr>
                <w:b/>
                <w:szCs w:val="22"/>
              </w:rPr>
            </w:pPr>
          </w:p>
          <w:p w14:paraId="22339671" w14:textId="0BA3A5F6" w:rsidR="00205799" w:rsidRPr="0007149D" w:rsidRDefault="00205799" w:rsidP="0041686B">
            <w:pPr>
              <w:jc w:val="center"/>
              <w:rPr>
                <w:b/>
                <w:szCs w:val="22"/>
              </w:rPr>
            </w:pPr>
            <w:r w:rsidRPr="0007149D">
              <w:rPr>
                <w:b/>
                <w:szCs w:val="22"/>
              </w:rPr>
              <w:t>1 младшая группа 4-6лет</w:t>
            </w:r>
          </w:p>
          <w:p w14:paraId="301F4252" w14:textId="77777777" w:rsidR="00205799" w:rsidRPr="0007149D" w:rsidRDefault="00205799" w:rsidP="0041686B">
            <w:pPr>
              <w:pStyle w:val="1-31"/>
              <w:jc w:val="center"/>
              <w:rPr>
                <w:rFonts w:ascii="Times New Roman" w:hAnsi="Times New Roman"/>
                <w:sz w:val="24"/>
              </w:rPr>
            </w:pPr>
            <w:r w:rsidRPr="0007149D">
              <w:rPr>
                <w:b/>
                <w:sz w:val="24"/>
              </w:rPr>
              <w:t>Коллективы</w:t>
            </w:r>
          </w:p>
        </w:tc>
      </w:tr>
      <w:tr w:rsidR="00205799" w:rsidRPr="00C61D6A" w14:paraId="7C905D22" w14:textId="77777777" w:rsidTr="00AB4BC5">
        <w:tc>
          <w:tcPr>
            <w:tcW w:w="809" w:type="dxa"/>
            <w:gridSpan w:val="2"/>
            <w:shd w:val="clear" w:color="auto" w:fill="auto"/>
          </w:tcPr>
          <w:p w14:paraId="1BA38E6E" w14:textId="77777777" w:rsidR="00205799" w:rsidRPr="00C61D6A" w:rsidRDefault="00205799" w:rsidP="00AB4BC5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C9BD193" w14:textId="77777777" w:rsidR="00205799" w:rsidRPr="00386B08" w:rsidRDefault="00205799" w:rsidP="00AB4BC5">
            <w:pPr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Заслуженный коллектив народного творчества РФ “Шаян”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30C3D669" w14:textId="77777777" w:rsidR="00205799" w:rsidRPr="00386B08" w:rsidRDefault="00205799" w:rsidP="00AB4BC5">
            <w:pPr>
              <w:spacing w:line="276" w:lineRule="auto"/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 xml:space="preserve">МАУ “Дворец культуры  имени Сергея Гассара”, </w:t>
            </w:r>
          </w:p>
        </w:tc>
        <w:tc>
          <w:tcPr>
            <w:tcW w:w="2364" w:type="dxa"/>
            <w:shd w:val="clear" w:color="auto" w:fill="auto"/>
          </w:tcPr>
          <w:p w14:paraId="64054419" w14:textId="77777777" w:rsidR="00205799" w:rsidRPr="006A11C7" w:rsidRDefault="00205799" w:rsidP="00AB4BC5">
            <w:pPr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Хореография</w:t>
            </w:r>
          </w:p>
          <w:p w14:paraId="391257A3" w14:textId="77777777" w:rsidR="00205799" w:rsidRPr="006A11C7" w:rsidRDefault="00205799" w:rsidP="00AB4BC5">
            <w:pPr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Детский танец,</w:t>
            </w:r>
          </w:p>
          <w:p w14:paraId="0FB8D8EA" w14:textId="77777777" w:rsidR="00205799" w:rsidRPr="00386B08" w:rsidRDefault="00205799" w:rsidP="00AB4BC5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“Пикачу”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41665489" w14:textId="77777777" w:rsidR="00205799" w:rsidRPr="00386B08" w:rsidRDefault="00205799" w:rsidP="00AB4BC5">
            <w:pPr>
              <w:spacing w:line="276" w:lineRule="auto"/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1 младшая: 4 – 6 лет</w:t>
            </w:r>
          </w:p>
        </w:tc>
        <w:tc>
          <w:tcPr>
            <w:tcW w:w="2411" w:type="dxa"/>
            <w:shd w:val="clear" w:color="auto" w:fill="auto"/>
          </w:tcPr>
          <w:p w14:paraId="0DC5E935" w14:textId="77777777" w:rsidR="00205799" w:rsidRPr="00386B08" w:rsidRDefault="00205799" w:rsidP="00AB4BC5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 xml:space="preserve">Насифуллина Накия Шамильевна </w:t>
            </w:r>
          </w:p>
        </w:tc>
      </w:tr>
      <w:tr w:rsidR="00205799" w:rsidRPr="00C61D6A" w14:paraId="7EB0A45D" w14:textId="77777777" w:rsidTr="00AB4BC5">
        <w:tc>
          <w:tcPr>
            <w:tcW w:w="809" w:type="dxa"/>
            <w:gridSpan w:val="2"/>
            <w:shd w:val="clear" w:color="auto" w:fill="auto"/>
          </w:tcPr>
          <w:p w14:paraId="389FA5A9" w14:textId="77777777" w:rsidR="00205799" w:rsidRPr="00C61D6A" w:rsidRDefault="00205799" w:rsidP="00AB4BC5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A31CF5" w14:textId="77777777" w:rsidR="00205799" w:rsidRPr="003C040A" w:rsidRDefault="00205799" w:rsidP="00AB4B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Образцовый детский коллектив ансамбль танца «Радость»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0F9AD7AC" w14:textId="77777777" w:rsidR="00205799" w:rsidRPr="0094451D" w:rsidRDefault="00205799" w:rsidP="00AB4BC5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МАУДО «Городской дворец творчества детей и молодежи №1»</w:t>
            </w:r>
          </w:p>
          <w:p w14:paraId="42508DD8" w14:textId="77777777" w:rsidR="00205799" w:rsidRPr="003C040A" w:rsidRDefault="00205799" w:rsidP="00AB4BC5">
            <w:pPr>
              <w:rPr>
                <w:sz w:val="20"/>
                <w:szCs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275E5F54" w14:textId="77777777" w:rsidR="00205799" w:rsidRPr="0094451D" w:rsidRDefault="00205799" w:rsidP="00AB4BC5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 xml:space="preserve"> «Капитошка" Детский танец</w:t>
            </w:r>
          </w:p>
          <w:p w14:paraId="6A7BD468" w14:textId="77777777" w:rsidR="00205799" w:rsidRPr="003C040A" w:rsidRDefault="00205799" w:rsidP="00AB4BC5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shd w:val="clear" w:color="auto" w:fill="auto"/>
          </w:tcPr>
          <w:p w14:paraId="2B909125" w14:textId="77777777" w:rsidR="00205799" w:rsidRPr="0094451D" w:rsidRDefault="00205799" w:rsidP="00AB4BC5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5-8 лет</w:t>
            </w:r>
          </w:p>
          <w:p w14:paraId="641CF97A" w14:textId="77777777" w:rsidR="00205799" w:rsidRPr="0094451D" w:rsidRDefault="00205799" w:rsidP="00AB4B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94451D">
              <w:rPr>
                <w:sz w:val="20"/>
                <w:szCs w:val="20"/>
              </w:rPr>
              <w:t>Смешанная группа</w:t>
            </w:r>
          </w:p>
          <w:p w14:paraId="469BB0A3" w14:textId="77777777" w:rsidR="00205799" w:rsidRPr="003C040A" w:rsidRDefault="00205799" w:rsidP="00AB4BC5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5DD42598" w14:textId="77777777" w:rsidR="00205799" w:rsidRPr="0094451D" w:rsidRDefault="00205799" w:rsidP="00AB4BC5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Руководитель-Бахтиярова Гюльнара Исмаиловна</w:t>
            </w:r>
          </w:p>
          <w:p w14:paraId="2EB323E4" w14:textId="77777777" w:rsidR="00205799" w:rsidRPr="0094451D" w:rsidRDefault="00205799" w:rsidP="00AB4BC5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Педагог по народному танцу</w:t>
            </w:r>
          </w:p>
          <w:p w14:paraId="2974BC58" w14:textId="77777777" w:rsidR="00205799" w:rsidRPr="0094451D" w:rsidRDefault="00205799" w:rsidP="00AB4BC5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Стельмахович Юлия Валерьевна</w:t>
            </w:r>
          </w:p>
          <w:p w14:paraId="7E6A3FA0" w14:textId="77777777" w:rsidR="00205799" w:rsidRPr="0094451D" w:rsidRDefault="00205799" w:rsidP="00AB4BC5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Педагог по классическому танцу</w:t>
            </w:r>
          </w:p>
          <w:p w14:paraId="4D17DE27" w14:textId="77777777" w:rsidR="00205799" w:rsidRPr="0094451D" w:rsidRDefault="00205799" w:rsidP="00AB4BC5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Бахтиярова Гюльнара Исмаиловна</w:t>
            </w:r>
          </w:p>
          <w:p w14:paraId="27B24FEB" w14:textId="77777777" w:rsidR="00205799" w:rsidRPr="003C040A" w:rsidRDefault="00205799" w:rsidP="00AB4BC5">
            <w:pPr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Концертмейстеры:Брыкова Любовь Сергеевна.Николадкин Владимир Генадьевич</w:t>
            </w:r>
          </w:p>
        </w:tc>
      </w:tr>
      <w:tr w:rsidR="00205799" w:rsidRPr="00C61D6A" w14:paraId="577D4433" w14:textId="77777777" w:rsidTr="00E44F8D">
        <w:tc>
          <w:tcPr>
            <w:tcW w:w="809" w:type="dxa"/>
            <w:gridSpan w:val="2"/>
            <w:shd w:val="clear" w:color="auto" w:fill="auto"/>
          </w:tcPr>
          <w:p w14:paraId="470E4E8F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AE8A1B0" w14:textId="5EE9C3C8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Детский хореографический коллектив </w:t>
            </w:r>
            <w:r w:rsidRPr="003C040A">
              <w:rPr>
                <w:sz w:val="20"/>
                <w:szCs w:val="20"/>
              </w:rPr>
              <w:lastRenderedPageBreak/>
              <w:t>«Каприз»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98F9955" w14:textId="4908A599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lastRenderedPageBreak/>
              <w:t>МБУ  ДО «Детская школа искусств» г.Заинск</w:t>
            </w:r>
          </w:p>
        </w:tc>
        <w:tc>
          <w:tcPr>
            <w:tcW w:w="2364" w:type="dxa"/>
            <w:shd w:val="clear" w:color="auto" w:fill="auto"/>
          </w:tcPr>
          <w:p w14:paraId="1D37E247" w14:textId="7390F77B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(эстрадный танец)</w:t>
            </w:r>
          </w:p>
          <w:p w14:paraId="03F0789E" w14:textId="77777777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«Пока мамы нет дома»</w:t>
            </w:r>
          </w:p>
          <w:p w14:paraId="06A525CE" w14:textId="3B4FE911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3.32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1D730DD2" w14:textId="10940370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5-6 лет</w:t>
            </w:r>
          </w:p>
          <w:p w14:paraId="08A7F83A" w14:textId="4740B679" w:rsidR="00205799" w:rsidRPr="003C040A" w:rsidRDefault="00205799" w:rsidP="003C040A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61E5FD31" w14:textId="77777777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Маркелова Роза Альбертовна</w:t>
            </w:r>
          </w:p>
          <w:p w14:paraId="742BFEDE" w14:textId="31A2D5B4" w:rsidR="00205799" w:rsidRPr="003C040A" w:rsidRDefault="00205799" w:rsidP="003C040A">
            <w:pPr>
              <w:rPr>
                <w:sz w:val="20"/>
                <w:szCs w:val="20"/>
              </w:rPr>
            </w:pPr>
          </w:p>
        </w:tc>
      </w:tr>
      <w:tr w:rsidR="00205799" w:rsidRPr="00C61D6A" w14:paraId="773097C5" w14:textId="77777777" w:rsidTr="00E44F8D">
        <w:trPr>
          <w:trHeight w:val="531"/>
        </w:trPr>
        <w:tc>
          <w:tcPr>
            <w:tcW w:w="809" w:type="dxa"/>
            <w:gridSpan w:val="2"/>
            <w:shd w:val="clear" w:color="auto" w:fill="auto"/>
          </w:tcPr>
          <w:p w14:paraId="0E2408E4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75D7D7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EE611BF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2364" w:type="dxa"/>
            <w:shd w:val="clear" w:color="auto" w:fill="auto"/>
          </w:tcPr>
          <w:p w14:paraId="7B43A087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Народно-стилизованный танец </w:t>
            </w:r>
          </w:p>
          <w:p w14:paraId="6C725A92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«Ой как ты мне нравишься»</w:t>
            </w:r>
          </w:p>
          <w:p w14:paraId="7A0972DE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3 мин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5788BB23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1 младшая группа 4-6 лет</w:t>
            </w:r>
          </w:p>
        </w:tc>
        <w:tc>
          <w:tcPr>
            <w:tcW w:w="2411" w:type="dxa"/>
            <w:shd w:val="clear" w:color="auto" w:fill="auto"/>
          </w:tcPr>
          <w:p w14:paraId="33801DBC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Руководитель Калимуллина Венера Рафисовна</w:t>
            </w:r>
          </w:p>
          <w:p w14:paraId="55017DFA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Концертмейстер Попова Лидия Николаевна</w:t>
            </w:r>
          </w:p>
        </w:tc>
      </w:tr>
      <w:tr w:rsidR="00205799" w:rsidRPr="00C61D6A" w14:paraId="332F3D69" w14:textId="77777777" w:rsidTr="00E44F8D">
        <w:trPr>
          <w:trHeight w:val="531"/>
        </w:trPr>
        <w:tc>
          <w:tcPr>
            <w:tcW w:w="809" w:type="dxa"/>
            <w:gridSpan w:val="2"/>
            <w:shd w:val="clear" w:color="auto" w:fill="auto"/>
          </w:tcPr>
          <w:p w14:paraId="1E3B52D6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4E58F5E" w14:textId="77777777" w:rsidR="00205799" w:rsidRPr="005770B5" w:rsidRDefault="00205799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Сводный хореографический коллектив «Радуга»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55B9E8C2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МБУДО «ЦВР» Тукаевского муниципального района РТ</w:t>
            </w:r>
          </w:p>
          <w:p w14:paraId="58232B9F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 ДО «ДШИ»</w:t>
            </w:r>
          </w:p>
          <w:p w14:paraId="584D6819" w14:textId="77777777" w:rsidR="00205799" w:rsidRPr="005770B5" w:rsidRDefault="00205799" w:rsidP="00E44F8D">
            <w:pPr>
              <w:rPr>
                <w:rFonts w:eastAsia="Calibri"/>
                <w:bCs/>
                <w:sz w:val="20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Тукаевского муниципального района РТ</w:t>
            </w:r>
          </w:p>
        </w:tc>
        <w:tc>
          <w:tcPr>
            <w:tcW w:w="2364" w:type="dxa"/>
            <w:shd w:val="clear" w:color="auto" w:fill="auto"/>
          </w:tcPr>
          <w:p w14:paraId="2C9F7228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Хореография</w:t>
            </w:r>
          </w:p>
          <w:p w14:paraId="7BEB31A8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  Детский танец «Варись кашка»</w:t>
            </w:r>
          </w:p>
          <w:p w14:paraId="08DD0507" w14:textId="77777777" w:rsidR="00205799" w:rsidRPr="005770B5" w:rsidRDefault="00205799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2мин 05сек.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22168EEC" w14:textId="77777777" w:rsidR="00205799" w:rsidRPr="005770B5" w:rsidRDefault="00205799" w:rsidP="00E44F8D">
            <w:pPr>
              <w:jc w:val="center"/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1 младшая</w:t>
            </w:r>
          </w:p>
          <w:p w14:paraId="5675C21C" w14:textId="77777777" w:rsidR="00205799" w:rsidRPr="005770B5" w:rsidRDefault="00205799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7EA485DC" w14:textId="77777777" w:rsidR="00205799" w:rsidRPr="005770B5" w:rsidRDefault="00205799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  <w:tr w:rsidR="00205799" w:rsidRPr="00C61D6A" w14:paraId="680C65C0" w14:textId="77777777" w:rsidTr="00E44F8D">
        <w:tc>
          <w:tcPr>
            <w:tcW w:w="809" w:type="dxa"/>
            <w:gridSpan w:val="2"/>
            <w:shd w:val="clear" w:color="auto" w:fill="auto"/>
          </w:tcPr>
          <w:p w14:paraId="6C4C9626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1292E0F" w14:textId="4B1DF588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Детский хореографический коллектив «Каприз»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33D8D1D6" w14:textId="57613101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  ДО «Детская школа искусств» г.Заинск</w:t>
            </w:r>
          </w:p>
        </w:tc>
        <w:tc>
          <w:tcPr>
            <w:tcW w:w="2364" w:type="dxa"/>
            <w:shd w:val="clear" w:color="auto" w:fill="auto"/>
          </w:tcPr>
          <w:p w14:paraId="4B6651BD" w14:textId="4321679E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 (детский  танец)</w:t>
            </w:r>
          </w:p>
          <w:p w14:paraId="2F5AA26B" w14:textId="77777777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«На птичьем дворе»</w:t>
            </w:r>
          </w:p>
          <w:p w14:paraId="1FF6D729" w14:textId="4315A5C8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4.32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5BA90042" w14:textId="5B459373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5-6 лет</w:t>
            </w:r>
          </w:p>
        </w:tc>
        <w:tc>
          <w:tcPr>
            <w:tcW w:w="2411" w:type="dxa"/>
            <w:shd w:val="clear" w:color="auto" w:fill="auto"/>
          </w:tcPr>
          <w:p w14:paraId="41D23D1C" w14:textId="77777777" w:rsidR="00205799" w:rsidRPr="003C040A" w:rsidRDefault="00205799" w:rsidP="003C040A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Маркелова Роза Альбертовна</w:t>
            </w:r>
          </w:p>
          <w:p w14:paraId="7D7BBEF0" w14:textId="748A5FBF" w:rsidR="00205799" w:rsidRPr="003C040A" w:rsidRDefault="00205799" w:rsidP="003C040A">
            <w:pPr>
              <w:rPr>
                <w:sz w:val="20"/>
                <w:szCs w:val="20"/>
              </w:rPr>
            </w:pPr>
          </w:p>
        </w:tc>
      </w:tr>
      <w:tr w:rsidR="00205799" w:rsidRPr="00C61D6A" w14:paraId="47BB9EE8" w14:textId="77777777" w:rsidTr="00E44F8D">
        <w:tc>
          <w:tcPr>
            <w:tcW w:w="809" w:type="dxa"/>
            <w:gridSpan w:val="2"/>
            <w:shd w:val="clear" w:color="auto" w:fill="auto"/>
          </w:tcPr>
          <w:p w14:paraId="1425F5C8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F52BA53" w14:textId="4B7919AF" w:rsidR="00205799" w:rsidRDefault="00205799" w:rsidP="00386B08">
            <w:pPr>
              <w:rPr>
                <w:sz w:val="20"/>
                <w:szCs w:val="20"/>
              </w:rPr>
            </w:pPr>
            <w:r w:rsidRPr="00386B08">
              <w:rPr>
                <w:sz w:val="20"/>
                <w:szCs w:val="20"/>
              </w:rPr>
              <w:t>Хореографический коллектив «Легенда» группа «Небылица»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73C2AC42" w14:textId="7FDB2736" w:rsidR="00205799" w:rsidRPr="0094451D" w:rsidRDefault="00205799" w:rsidP="00386B08">
            <w:pPr>
              <w:spacing w:line="276" w:lineRule="auto"/>
              <w:rPr>
                <w:sz w:val="20"/>
                <w:szCs w:val="20"/>
              </w:rPr>
            </w:pPr>
            <w:r w:rsidRPr="00386B08">
              <w:rPr>
                <w:sz w:val="20"/>
                <w:szCs w:val="20"/>
              </w:rPr>
              <w:t>МБОУ «Татарская гимназия имени Р.Ш. Фардиева» г.Заинск</w:t>
            </w:r>
          </w:p>
        </w:tc>
        <w:tc>
          <w:tcPr>
            <w:tcW w:w="2364" w:type="dxa"/>
            <w:shd w:val="clear" w:color="auto" w:fill="auto"/>
          </w:tcPr>
          <w:p w14:paraId="157C3E40" w14:textId="77777777" w:rsidR="00205799" w:rsidRPr="00386B08" w:rsidRDefault="00205799" w:rsidP="00386B08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86B08">
              <w:rPr>
                <w:sz w:val="20"/>
                <w:szCs w:val="20"/>
              </w:rPr>
              <w:t xml:space="preserve"> (детский танец)</w:t>
            </w:r>
          </w:p>
          <w:p w14:paraId="5A6CEC00" w14:textId="77777777" w:rsidR="00205799" w:rsidRPr="00386B08" w:rsidRDefault="00205799" w:rsidP="00386B08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86B08">
              <w:rPr>
                <w:sz w:val="20"/>
                <w:szCs w:val="20"/>
              </w:rPr>
              <w:t>«Громкий тихий час»</w:t>
            </w:r>
          </w:p>
          <w:p w14:paraId="0E576354" w14:textId="1FA6922B" w:rsidR="00205799" w:rsidRPr="0094451D" w:rsidRDefault="00205799" w:rsidP="00386B08">
            <w:pPr>
              <w:spacing w:line="276" w:lineRule="auto"/>
              <w:rPr>
                <w:sz w:val="20"/>
                <w:szCs w:val="20"/>
              </w:rPr>
            </w:pPr>
            <w:r w:rsidRPr="00386B08">
              <w:rPr>
                <w:sz w:val="20"/>
                <w:szCs w:val="20"/>
              </w:rPr>
              <w:t>3.50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498A5107" w14:textId="5442511D" w:rsidR="00205799" w:rsidRPr="0094451D" w:rsidRDefault="00205799" w:rsidP="00386B08">
            <w:pPr>
              <w:spacing w:line="276" w:lineRule="auto"/>
              <w:rPr>
                <w:sz w:val="20"/>
                <w:szCs w:val="20"/>
              </w:rPr>
            </w:pPr>
            <w:r w:rsidRPr="00386B08">
              <w:rPr>
                <w:sz w:val="20"/>
                <w:szCs w:val="20"/>
              </w:rPr>
              <w:t>4-6 лет</w:t>
            </w:r>
          </w:p>
        </w:tc>
        <w:tc>
          <w:tcPr>
            <w:tcW w:w="2411" w:type="dxa"/>
            <w:shd w:val="clear" w:color="auto" w:fill="auto"/>
          </w:tcPr>
          <w:p w14:paraId="0F2EA90B" w14:textId="77777777" w:rsidR="00205799" w:rsidRPr="00386B08" w:rsidRDefault="00205799" w:rsidP="00386B08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386B08">
              <w:rPr>
                <w:sz w:val="20"/>
                <w:szCs w:val="20"/>
              </w:rPr>
              <w:t>Яковлева Наталья Чеславовна</w:t>
            </w:r>
          </w:p>
          <w:p w14:paraId="5A534645" w14:textId="77777777" w:rsidR="00205799" w:rsidRPr="0094451D" w:rsidRDefault="00205799" w:rsidP="00386B08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205799" w:rsidRPr="0007149D" w14:paraId="639E5F87" w14:textId="2BEB86C3" w:rsidTr="00E44F8D">
        <w:tc>
          <w:tcPr>
            <w:tcW w:w="11025" w:type="dxa"/>
            <w:gridSpan w:val="9"/>
            <w:shd w:val="clear" w:color="auto" w:fill="auto"/>
          </w:tcPr>
          <w:p w14:paraId="7BAE2A6C" w14:textId="3653B3F8" w:rsidR="00205799" w:rsidRPr="0007149D" w:rsidRDefault="00205799" w:rsidP="0041686B">
            <w:pPr>
              <w:jc w:val="center"/>
              <w:rPr>
                <w:bCs/>
              </w:rPr>
            </w:pPr>
            <w:r w:rsidRPr="0007149D">
              <w:rPr>
                <w:rFonts w:eastAsia="Calibri"/>
                <w:b/>
                <w:bCs/>
                <w:szCs w:val="22"/>
                <w:lang w:eastAsia="en-US"/>
              </w:rPr>
              <w:t>2 младшая группа</w:t>
            </w:r>
            <w:r>
              <w:rPr>
                <w:rFonts w:eastAsia="Calibri"/>
                <w:b/>
                <w:bCs/>
                <w:szCs w:val="22"/>
                <w:lang w:eastAsia="en-US"/>
              </w:rPr>
              <w:t xml:space="preserve"> </w:t>
            </w:r>
            <w:r w:rsidRPr="0007149D">
              <w:rPr>
                <w:rFonts w:eastAsia="Calibri"/>
                <w:b/>
                <w:bCs/>
                <w:szCs w:val="22"/>
                <w:lang w:eastAsia="en-US"/>
              </w:rPr>
              <w:t>(7-9 лет)</w:t>
            </w:r>
          </w:p>
        </w:tc>
      </w:tr>
      <w:tr w:rsidR="00205799" w:rsidRPr="00C61D6A" w14:paraId="0D678EDE" w14:textId="77777777" w:rsidTr="00E44F8D">
        <w:tc>
          <w:tcPr>
            <w:tcW w:w="809" w:type="dxa"/>
            <w:gridSpan w:val="2"/>
            <w:shd w:val="clear" w:color="auto" w:fill="auto"/>
          </w:tcPr>
          <w:p w14:paraId="4DC3A645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CE71F1" w14:textId="32594DDB" w:rsidR="00205799" w:rsidRPr="00DE12F3" w:rsidRDefault="00205799" w:rsidP="003C040A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Образцовый детский хореографический коллектив «Очарование» Группа «Искорки»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6500C30D" w14:textId="0E81CC08" w:rsidR="00205799" w:rsidRPr="00DE12F3" w:rsidRDefault="00205799" w:rsidP="003C040A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2364" w:type="dxa"/>
            <w:shd w:val="clear" w:color="auto" w:fill="auto"/>
          </w:tcPr>
          <w:p w14:paraId="6947B744" w14:textId="35461036" w:rsidR="00205799" w:rsidRPr="00DE12F3" w:rsidRDefault="00205799" w:rsidP="003C040A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Детский танец «Про Красную шапочку и не только…» - 02.34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7F4E9AF8" w14:textId="5A568883" w:rsidR="00205799" w:rsidRPr="00DE12F3" w:rsidRDefault="00205799" w:rsidP="003C040A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7-8 лет</w:t>
            </w:r>
          </w:p>
        </w:tc>
        <w:tc>
          <w:tcPr>
            <w:tcW w:w="2411" w:type="dxa"/>
            <w:shd w:val="clear" w:color="auto" w:fill="auto"/>
          </w:tcPr>
          <w:p w14:paraId="4F7252BD" w14:textId="3CADE688" w:rsidR="00205799" w:rsidRPr="00DE12F3" w:rsidRDefault="00205799" w:rsidP="003C040A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Руководитель Зиннатуллина Гузель Афендияровна Концертмейстер Мурзина Полина Ивановна</w:t>
            </w:r>
          </w:p>
        </w:tc>
      </w:tr>
      <w:tr w:rsidR="00205799" w:rsidRPr="00C61D6A" w14:paraId="5DD004DF" w14:textId="77777777" w:rsidTr="00E44F8D">
        <w:tc>
          <w:tcPr>
            <w:tcW w:w="809" w:type="dxa"/>
            <w:gridSpan w:val="2"/>
            <w:shd w:val="clear" w:color="auto" w:fill="auto"/>
          </w:tcPr>
          <w:p w14:paraId="0CE1267E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48E5577" w14:textId="06080E3C" w:rsidR="00205799" w:rsidRPr="003C040A" w:rsidRDefault="00205799" w:rsidP="003C0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Образцовый детский коллектив ансамбль танца «Радость»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7E16CB17" w14:textId="77777777" w:rsidR="00205799" w:rsidRPr="0094451D" w:rsidRDefault="00205799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МАУДО «Городской дворец творчества детей и молодежи №1»</w:t>
            </w:r>
          </w:p>
          <w:p w14:paraId="537177B8" w14:textId="77777777" w:rsidR="00205799" w:rsidRPr="003C040A" w:rsidRDefault="00205799" w:rsidP="003C040A">
            <w:pPr>
              <w:rPr>
                <w:sz w:val="20"/>
                <w:szCs w:val="20"/>
              </w:rPr>
            </w:pPr>
          </w:p>
        </w:tc>
        <w:tc>
          <w:tcPr>
            <w:tcW w:w="2364" w:type="dxa"/>
            <w:shd w:val="clear" w:color="auto" w:fill="auto"/>
          </w:tcPr>
          <w:p w14:paraId="430A9E3E" w14:textId="4B7A3381" w:rsidR="00205799" w:rsidRPr="003C040A" w:rsidRDefault="00205799" w:rsidP="003C040A">
            <w:pPr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Веснушки» Детский танец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2A16C956" w14:textId="77777777" w:rsidR="00205799" w:rsidRPr="0094451D" w:rsidRDefault="00205799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7-8 лет</w:t>
            </w:r>
          </w:p>
          <w:p w14:paraId="0965868B" w14:textId="77777777" w:rsidR="00205799" w:rsidRPr="003C040A" w:rsidRDefault="00205799" w:rsidP="003C040A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4736AA2E" w14:textId="77777777" w:rsidR="00205799" w:rsidRPr="0094451D" w:rsidRDefault="00205799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Руководитель-Бахтиярова Гюльнара Исмаиловна</w:t>
            </w:r>
          </w:p>
          <w:p w14:paraId="172B7A8F" w14:textId="77777777" w:rsidR="00205799" w:rsidRPr="0094451D" w:rsidRDefault="00205799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Педагог по народному танцу</w:t>
            </w:r>
          </w:p>
          <w:p w14:paraId="7A097D3D" w14:textId="77777777" w:rsidR="00205799" w:rsidRPr="0094451D" w:rsidRDefault="00205799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Стельмахович Юлия Валерьевна</w:t>
            </w:r>
          </w:p>
          <w:p w14:paraId="59167D54" w14:textId="77777777" w:rsidR="00205799" w:rsidRPr="0094451D" w:rsidRDefault="00205799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Педагог по классическому танцу</w:t>
            </w:r>
          </w:p>
          <w:p w14:paraId="4ED2D635" w14:textId="77777777" w:rsidR="00205799" w:rsidRPr="0094451D" w:rsidRDefault="00205799" w:rsidP="00E44F8D">
            <w:pPr>
              <w:spacing w:line="276" w:lineRule="auto"/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Бахтиярова Гюльнара Исмаиловна</w:t>
            </w:r>
          </w:p>
          <w:p w14:paraId="16E74A0E" w14:textId="09708F2A" w:rsidR="00205799" w:rsidRPr="003C040A" w:rsidRDefault="00205799" w:rsidP="003C040A">
            <w:pPr>
              <w:rPr>
                <w:sz w:val="20"/>
                <w:szCs w:val="20"/>
              </w:rPr>
            </w:pPr>
            <w:r w:rsidRPr="0094451D">
              <w:rPr>
                <w:sz w:val="20"/>
                <w:szCs w:val="20"/>
              </w:rPr>
              <w:t>Концертмейстеры:Брыкова Любовь Сергеевна.Николадкин Владимир Геннадьевич</w:t>
            </w:r>
          </w:p>
        </w:tc>
      </w:tr>
      <w:tr w:rsidR="00205799" w:rsidRPr="00C61D6A" w14:paraId="0EDAC9A9" w14:textId="77777777" w:rsidTr="00E44F8D">
        <w:tc>
          <w:tcPr>
            <w:tcW w:w="809" w:type="dxa"/>
            <w:gridSpan w:val="2"/>
            <w:shd w:val="clear" w:color="auto" w:fill="auto"/>
          </w:tcPr>
          <w:p w14:paraId="5B89C498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F47F188" w14:textId="77777777" w:rsidR="00205799" w:rsidRPr="001B47DF" w:rsidRDefault="00205799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Ансамбль «Уен»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609C0FB" w14:textId="77777777" w:rsidR="00205799" w:rsidRPr="001B47DF" w:rsidRDefault="00205799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МБУ ДО «Дом детского творчества г. Мензелинска РТ».</w:t>
            </w:r>
          </w:p>
        </w:tc>
        <w:tc>
          <w:tcPr>
            <w:tcW w:w="2364" w:type="dxa"/>
            <w:shd w:val="clear" w:color="auto" w:fill="auto"/>
          </w:tcPr>
          <w:p w14:paraId="0F3D171B" w14:textId="77777777" w:rsidR="00205799" w:rsidRPr="001B47DF" w:rsidRDefault="00205799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Хореография, детский танец «Тамчы», продолжительность 2мин 45сек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35AC29F2" w14:textId="77777777" w:rsidR="00205799" w:rsidRPr="001B47DF" w:rsidRDefault="00205799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вторая младшая</w:t>
            </w:r>
          </w:p>
        </w:tc>
        <w:tc>
          <w:tcPr>
            <w:tcW w:w="2411" w:type="dxa"/>
            <w:shd w:val="clear" w:color="auto" w:fill="auto"/>
          </w:tcPr>
          <w:p w14:paraId="28D1F92A" w14:textId="77777777" w:rsidR="00205799" w:rsidRPr="001B47DF" w:rsidRDefault="00205799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Биктагирова Роза Александровна</w:t>
            </w:r>
          </w:p>
          <w:p w14:paraId="1A508857" w14:textId="023A36D9" w:rsidR="00205799" w:rsidRPr="001B47DF" w:rsidRDefault="00205799" w:rsidP="00E44F8D">
            <w:pPr>
              <w:rPr>
                <w:sz w:val="20"/>
                <w:szCs w:val="20"/>
              </w:rPr>
            </w:pPr>
          </w:p>
        </w:tc>
      </w:tr>
      <w:tr w:rsidR="00205799" w:rsidRPr="00C61D6A" w14:paraId="7247392E" w14:textId="77777777" w:rsidTr="00E44F8D">
        <w:tc>
          <w:tcPr>
            <w:tcW w:w="809" w:type="dxa"/>
            <w:gridSpan w:val="2"/>
            <w:shd w:val="clear" w:color="auto" w:fill="auto"/>
          </w:tcPr>
          <w:p w14:paraId="162E729E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EEFE075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Хореографический ансамбль «Шатлык»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23829FCE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МБУ ДО «Детская школа искусств», Менделеевского Муниципального района </w:t>
            </w:r>
          </w:p>
        </w:tc>
        <w:tc>
          <w:tcPr>
            <w:tcW w:w="2364" w:type="dxa"/>
            <w:shd w:val="clear" w:color="auto" w:fill="auto"/>
          </w:tcPr>
          <w:p w14:paraId="65395742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детский танец «Колыбельная»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63D56C5F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0DAB59D9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Смирнова Дарина Семеновна </w:t>
            </w:r>
          </w:p>
          <w:p w14:paraId="01A28B70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Хурматуллина Надежда Александровна  </w:t>
            </w:r>
          </w:p>
        </w:tc>
      </w:tr>
      <w:tr w:rsidR="00205799" w:rsidRPr="00C61D6A" w14:paraId="39A86363" w14:textId="77777777" w:rsidTr="00E44F8D">
        <w:trPr>
          <w:trHeight w:val="531"/>
        </w:trPr>
        <w:tc>
          <w:tcPr>
            <w:tcW w:w="809" w:type="dxa"/>
            <w:gridSpan w:val="2"/>
            <w:shd w:val="clear" w:color="auto" w:fill="auto"/>
          </w:tcPr>
          <w:p w14:paraId="6384C95E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82E1760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B43C439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2364" w:type="dxa"/>
            <w:shd w:val="clear" w:color="auto" w:fill="auto"/>
          </w:tcPr>
          <w:p w14:paraId="11CB8C69" w14:textId="77777777" w:rsidR="00205799" w:rsidRPr="003C040A" w:rsidRDefault="00205799" w:rsidP="00E44F8D">
            <w:pPr>
              <w:jc w:val="both"/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Народный танец «Бас але» 3 мин</w:t>
            </w:r>
          </w:p>
          <w:p w14:paraId="48D6597B" w14:textId="77777777" w:rsidR="00205799" w:rsidRPr="003C040A" w:rsidRDefault="00205799" w:rsidP="00E44F8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shd w:val="clear" w:color="auto" w:fill="auto"/>
          </w:tcPr>
          <w:p w14:paraId="6233AC82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 xml:space="preserve">2 Младшая группа </w:t>
            </w:r>
          </w:p>
          <w:p w14:paraId="736DD57C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7-9 лет</w:t>
            </w:r>
          </w:p>
        </w:tc>
        <w:tc>
          <w:tcPr>
            <w:tcW w:w="2411" w:type="dxa"/>
            <w:shd w:val="clear" w:color="auto" w:fill="auto"/>
          </w:tcPr>
          <w:p w14:paraId="57A3E337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Руководитель Калимуллина Венера Рафисовна</w:t>
            </w:r>
          </w:p>
          <w:p w14:paraId="4550A7D8" w14:textId="77777777" w:rsidR="00205799" w:rsidRPr="003C040A" w:rsidRDefault="00205799" w:rsidP="00E44F8D">
            <w:pPr>
              <w:rPr>
                <w:sz w:val="20"/>
                <w:szCs w:val="20"/>
              </w:rPr>
            </w:pPr>
            <w:r w:rsidRPr="003C040A">
              <w:rPr>
                <w:sz w:val="20"/>
                <w:szCs w:val="20"/>
              </w:rPr>
              <w:t>Концертмейстер Попова Лидия Николаевна</w:t>
            </w:r>
          </w:p>
        </w:tc>
      </w:tr>
      <w:tr w:rsidR="00205799" w:rsidRPr="00C61D6A" w14:paraId="70BF4977" w14:textId="77777777" w:rsidTr="00E44F8D">
        <w:tc>
          <w:tcPr>
            <w:tcW w:w="809" w:type="dxa"/>
            <w:gridSpan w:val="2"/>
            <w:shd w:val="clear" w:color="auto" w:fill="auto"/>
          </w:tcPr>
          <w:p w14:paraId="2199681D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53BEAF1" w14:textId="77777777" w:rsidR="00205799" w:rsidRPr="005770B5" w:rsidRDefault="00205799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Сводный хореографический коллектив «Радуга»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36B0E130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МБУДО «ЦВР» Тукаевского муниципального района РТ</w:t>
            </w:r>
          </w:p>
          <w:p w14:paraId="3ABBCCC6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 ДО «ДШИ»</w:t>
            </w:r>
          </w:p>
          <w:p w14:paraId="51AB95B4" w14:textId="77777777" w:rsidR="00205799" w:rsidRPr="005770B5" w:rsidRDefault="00205799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lastRenderedPageBreak/>
              <w:t>Тукаевского муниципального района РТ</w:t>
            </w:r>
          </w:p>
        </w:tc>
        <w:tc>
          <w:tcPr>
            <w:tcW w:w="2364" w:type="dxa"/>
            <w:shd w:val="clear" w:color="auto" w:fill="auto"/>
          </w:tcPr>
          <w:p w14:paraId="3E9B090F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lastRenderedPageBreak/>
              <w:t>Народно-стилизованный танец «Раз калинка, два калинка»</w:t>
            </w:r>
          </w:p>
          <w:p w14:paraId="5CB76927" w14:textId="77777777" w:rsidR="00205799" w:rsidRPr="005770B5" w:rsidRDefault="00205799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3мин 07 сек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0349DBCE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Сборный состав</w:t>
            </w:r>
          </w:p>
          <w:p w14:paraId="4382311F" w14:textId="77777777" w:rsidR="00205799" w:rsidRPr="005770B5" w:rsidRDefault="00205799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>7-10 лет</w:t>
            </w:r>
          </w:p>
        </w:tc>
        <w:tc>
          <w:tcPr>
            <w:tcW w:w="2411" w:type="dxa"/>
            <w:shd w:val="clear" w:color="auto" w:fill="auto"/>
          </w:tcPr>
          <w:p w14:paraId="74A35072" w14:textId="77777777" w:rsidR="00205799" w:rsidRPr="005770B5" w:rsidRDefault="00205799" w:rsidP="00E44F8D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770B5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  <w:tr w:rsidR="00205799" w:rsidRPr="00C61D6A" w14:paraId="73373F22" w14:textId="77777777" w:rsidTr="00E44F8D">
        <w:trPr>
          <w:trHeight w:val="531"/>
        </w:trPr>
        <w:tc>
          <w:tcPr>
            <w:tcW w:w="809" w:type="dxa"/>
            <w:gridSpan w:val="2"/>
            <w:shd w:val="clear" w:color="auto" w:fill="auto"/>
          </w:tcPr>
          <w:p w14:paraId="208C74FA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7704DFF" w14:textId="78358AD5" w:rsidR="00205799" w:rsidRPr="008A301F" w:rsidRDefault="00205799" w:rsidP="008A301F">
            <w:pPr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 xml:space="preserve">Детский хореографический коллектив «Каприз» 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046A7AFD" w14:textId="391BF694" w:rsidR="00205799" w:rsidRPr="008A301F" w:rsidRDefault="00205799" w:rsidP="008A301F">
            <w:pPr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>МБУ  ДО «Детская школа искусств» г.Заинск</w:t>
            </w:r>
          </w:p>
        </w:tc>
        <w:tc>
          <w:tcPr>
            <w:tcW w:w="2364" w:type="dxa"/>
            <w:shd w:val="clear" w:color="auto" w:fill="auto"/>
          </w:tcPr>
          <w:p w14:paraId="00CF6682" w14:textId="1B7316C8" w:rsidR="00205799" w:rsidRPr="008A301F" w:rsidRDefault="00205799" w:rsidP="008A301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 xml:space="preserve"> (эстрадный танец)</w:t>
            </w:r>
          </w:p>
          <w:p w14:paraId="2F9C3B6E" w14:textId="77777777" w:rsidR="00205799" w:rsidRPr="008A301F" w:rsidRDefault="00205799" w:rsidP="008A301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>«Снежный бум»</w:t>
            </w:r>
          </w:p>
          <w:p w14:paraId="5BE335BD" w14:textId="17A0B944" w:rsidR="00205799" w:rsidRPr="008A301F" w:rsidRDefault="00205799" w:rsidP="008A301F">
            <w:pPr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>3.00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36916D0D" w14:textId="59E0DCFA" w:rsidR="00205799" w:rsidRPr="008A301F" w:rsidRDefault="00205799" w:rsidP="008A301F">
            <w:pPr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>6-7лет</w:t>
            </w:r>
          </w:p>
        </w:tc>
        <w:tc>
          <w:tcPr>
            <w:tcW w:w="2411" w:type="dxa"/>
            <w:shd w:val="clear" w:color="auto" w:fill="auto"/>
          </w:tcPr>
          <w:p w14:paraId="5A587A98" w14:textId="77777777" w:rsidR="00205799" w:rsidRPr="008A301F" w:rsidRDefault="00205799" w:rsidP="008A301F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8A301F">
              <w:rPr>
                <w:sz w:val="20"/>
                <w:szCs w:val="20"/>
              </w:rPr>
              <w:t>Маркелова Роза Альбертовна</w:t>
            </w:r>
          </w:p>
          <w:p w14:paraId="28B48B08" w14:textId="14506205" w:rsidR="00205799" w:rsidRPr="008A301F" w:rsidRDefault="00205799" w:rsidP="008A301F">
            <w:pPr>
              <w:rPr>
                <w:sz w:val="20"/>
                <w:szCs w:val="20"/>
              </w:rPr>
            </w:pPr>
          </w:p>
        </w:tc>
      </w:tr>
      <w:tr w:rsidR="00205799" w:rsidRPr="00C61D6A" w14:paraId="6540A332" w14:textId="77777777" w:rsidTr="00E44F8D">
        <w:tc>
          <w:tcPr>
            <w:tcW w:w="809" w:type="dxa"/>
            <w:gridSpan w:val="2"/>
            <w:shd w:val="clear" w:color="auto" w:fill="auto"/>
          </w:tcPr>
          <w:p w14:paraId="19C6B1FC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6A6CB83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Образцовый детский хореографический коллектив «Очарование»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77DA5EEA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МБУ ДО «Детская школа искусств» г. Менделеевск</w:t>
            </w:r>
          </w:p>
        </w:tc>
        <w:tc>
          <w:tcPr>
            <w:tcW w:w="2364" w:type="dxa"/>
            <w:shd w:val="clear" w:color="auto" w:fill="auto"/>
          </w:tcPr>
          <w:p w14:paraId="0F7840CE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Детский танец «Мультяшная история» - 04.19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135AD3D0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 xml:space="preserve"> 8-9 лет</w:t>
            </w:r>
          </w:p>
        </w:tc>
        <w:tc>
          <w:tcPr>
            <w:tcW w:w="2411" w:type="dxa"/>
            <w:shd w:val="clear" w:color="auto" w:fill="auto"/>
          </w:tcPr>
          <w:p w14:paraId="1E7C9626" w14:textId="77777777" w:rsidR="00205799" w:rsidRPr="00DE12F3" w:rsidRDefault="00205799" w:rsidP="00E44F8D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Руководитель Зиннатуллина Гузель Афендияровна Концертмейстер Мурзина Полина Ивановна</w:t>
            </w:r>
          </w:p>
        </w:tc>
      </w:tr>
      <w:tr w:rsidR="00205799" w:rsidRPr="00C61D6A" w14:paraId="7A4921EE" w14:textId="77777777" w:rsidTr="00E44F8D">
        <w:tc>
          <w:tcPr>
            <w:tcW w:w="809" w:type="dxa"/>
            <w:gridSpan w:val="2"/>
            <w:shd w:val="clear" w:color="auto" w:fill="auto"/>
          </w:tcPr>
          <w:p w14:paraId="754665D3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8BD467E" w14:textId="77777777" w:rsidR="00205799" w:rsidRPr="001B47DF" w:rsidRDefault="00205799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Ансамбль «Уен»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0046068D" w14:textId="77777777" w:rsidR="00205799" w:rsidRPr="001B47DF" w:rsidRDefault="00205799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МБОУ«Гимназия» г.Мензелинска РТ.</w:t>
            </w:r>
          </w:p>
        </w:tc>
        <w:tc>
          <w:tcPr>
            <w:tcW w:w="2364" w:type="dxa"/>
            <w:shd w:val="clear" w:color="auto" w:fill="auto"/>
          </w:tcPr>
          <w:p w14:paraId="1975FA3C" w14:textId="77777777" w:rsidR="00205799" w:rsidRPr="001B47DF" w:rsidRDefault="00205799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Хореография, народный танец «Зоренька», продолжительность 2мин 25сек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5E0D8D50" w14:textId="77777777" w:rsidR="00205799" w:rsidRPr="001B47DF" w:rsidRDefault="00205799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вторая младшая</w:t>
            </w:r>
          </w:p>
        </w:tc>
        <w:tc>
          <w:tcPr>
            <w:tcW w:w="2411" w:type="dxa"/>
            <w:shd w:val="clear" w:color="auto" w:fill="auto"/>
          </w:tcPr>
          <w:p w14:paraId="48F32324" w14:textId="74343EE6" w:rsidR="00205799" w:rsidRPr="001B47DF" w:rsidRDefault="00205799" w:rsidP="00E44F8D">
            <w:pPr>
              <w:rPr>
                <w:sz w:val="20"/>
                <w:szCs w:val="20"/>
              </w:rPr>
            </w:pPr>
            <w:r w:rsidRPr="001B47DF">
              <w:rPr>
                <w:sz w:val="20"/>
                <w:szCs w:val="20"/>
              </w:rPr>
              <w:t>Биктагирова Роза 8 927 470 76 68Александровна</w:t>
            </w:r>
          </w:p>
          <w:p w14:paraId="3297E968" w14:textId="0EC9F121" w:rsidR="00205799" w:rsidRPr="001B47DF" w:rsidRDefault="00205799" w:rsidP="00E44F8D">
            <w:pPr>
              <w:rPr>
                <w:sz w:val="20"/>
                <w:szCs w:val="20"/>
              </w:rPr>
            </w:pPr>
          </w:p>
        </w:tc>
      </w:tr>
      <w:tr w:rsidR="00205799" w:rsidRPr="00C61D6A" w14:paraId="6BBFAAE7" w14:textId="77777777" w:rsidTr="00E44F8D">
        <w:tc>
          <w:tcPr>
            <w:tcW w:w="809" w:type="dxa"/>
            <w:gridSpan w:val="2"/>
            <w:shd w:val="clear" w:color="auto" w:fill="auto"/>
          </w:tcPr>
          <w:p w14:paraId="390F7E3C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26A8CC7" w14:textId="69EFA75A" w:rsidR="00205799" w:rsidRPr="001B47DF" w:rsidRDefault="00205799" w:rsidP="00575B32">
            <w:pPr>
              <w:rPr>
                <w:sz w:val="20"/>
                <w:szCs w:val="20"/>
              </w:rPr>
            </w:pPr>
            <w:r w:rsidRPr="00575B32">
              <w:rPr>
                <w:sz w:val="20"/>
                <w:szCs w:val="20"/>
              </w:rPr>
              <w:t>Хореографический коллектив «Легенда»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6CA784FC" w14:textId="29F41B8E" w:rsidR="00205799" w:rsidRPr="001B47DF" w:rsidRDefault="00205799" w:rsidP="00575B32">
            <w:pPr>
              <w:rPr>
                <w:sz w:val="20"/>
                <w:szCs w:val="20"/>
              </w:rPr>
            </w:pPr>
            <w:r w:rsidRPr="00575B32">
              <w:rPr>
                <w:sz w:val="20"/>
                <w:szCs w:val="20"/>
              </w:rPr>
              <w:t>МБОУ «Татарская гимназия имени Р.Ш. Фардиева» г.Заинск</w:t>
            </w:r>
          </w:p>
        </w:tc>
        <w:tc>
          <w:tcPr>
            <w:tcW w:w="2364" w:type="dxa"/>
            <w:shd w:val="clear" w:color="auto" w:fill="auto"/>
          </w:tcPr>
          <w:p w14:paraId="14D1E184" w14:textId="77777777" w:rsidR="00205799" w:rsidRPr="00575B32" w:rsidRDefault="00205799" w:rsidP="00575B3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75B32">
              <w:rPr>
                <w:sz w:val="20"/>
                <w:szCs w:val="20"/>
              </w:rPr>
              <w:t xml:space="preserve"> (народно-стилизованныйтанец)</w:t>
            </w:r>
          </w:p>
          <w:p w14:paraId="52C55101" w14:textId="77777777" w:rsidR="00205799" w:rsidRPr="00575B32" w:rsidRDefault="00205799" w:rsidP="00575B3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75B32">
              <w:rPr>
                <w:sz w:val="20"/>
                <w:szCs w:val="20"/>
              </w:rPr>
              <w:t>«Пятки горят»</w:t>
            </w:r>
          </w:p>
          <w:p w14:paraId="71A59774" w14:textId="76C17B36" w:rsidR="00205799" w:rsidRPr="001B47DF" w:rsidRDefault="00205799" w:rsidP="00575B32">
            <w:pPr>
              <w:rPr>
                <w:sz w:val="20"/>
                <w:szCs w:val="20"/>
              </w:rPr>
            </w:pPr>
            <w:r w:rsidRPr="00575B32">
              <w:rPr>
                <w:sz w:val="20"/>
                <w:szCs w:val="20"/>
              </w:rPr>
              <w:t>3.00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77A0BD60" w14:textId="77777777" w:rsidR="00205799" w:rsidRPr="00575B32" w:rsidRDefault="00205799" w:rsidP="00575B3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75B32">
              <w:rPr>
                <w:sz w:val="20"/>
                <w:szCs w:val="20"/>
              </w:rPr>
              <w:t>8-10 лет</w:t>
            </w:r>
          </w:p>
          <w:p w14:paraId="78B02A28" w14:textId="77777777" w:rsidR="00205799" w:rsidRPr="001B47DF" w:rsidRDefault="00205799" w:rsidP="00575B32">
            <w:pPr>
              <w:rPr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</w:tcPr>
          <w:p w14:paraId="6C8E0854" w14:textId="77777777" w:rsidR="00205799" w:rsidRPr="00575B32" w:rsidRDefault="00205799" w:rsidP="00575B3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75B32">
              <w:rPr>
                <w:sz w:val="20"/>
                <w:szCs w:val="20"/>
              </w:rPr>
              <w:t>Яковлева Наталья Чеславовна</w:t>
            </w:r>
          </w:p>
          <w:p w14:paraId="194E4BD3" w14:textId="77777777" w:rsidR="00205799" w:rsidRPr="001B47DF" w:rsidRDefault="00205799" w:rsidP="00575B32">
            <w:pPr>
              <w:rPr>
                <w:sz w:val="20"/>
                <w:szCs w:val="20"/>
              </w:rPr>
            </w:pPr>
          </w:p>
        </w:tc>
      </w:tr>
      <w:tr w:rsidR="00205799" w:rsidRPr="00C61D6A" w14:paraId="43262A7D" w14:textId="77777777" w:rsidTr="00E44F8D">
        <w:tc>
          <w:tcPr>
            <w:tcW w:w="809" w:type="dxa"/>
            <w:gridSpan w:val="2"/>
            <w:shd w:val="clear" w:color="auto" w:fill="auto"/>
          </w:tcPr>
          <w:p w14:paraId="3C4F7B9B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045BA28" w14:textId="1A3F7946" w:rsidR="00205799" w:rsidRPr="00575B32" w:rsidRDefault="00205799" w:rsidP="00575B32">
            <w:pPr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Заслуженный коллектив народного творчества РФ “Шаян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E0369FF" w14:textId="101C3E2F" w:rsidR="00205799" w:rsidRPr="00575B32" w:rsidRDefault="00205799" w:rsidP="00575B32">
            <w:pPr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МАУ “Дворец культуры  имени Сергея Гассара”,</w:t>
            </w:r>
          </w:p>
        </w:tc>
        <w:tc>
          <w:tcPr>
            <w:tcW w:w="2364" w:type="dxa"/>
            <w:shd w:val="clear" w:color="auto" w:fill="auto"/>
          </w:tcPr>
          <w:p w14:paraId="268A5D0E" w14:textId="77777777" w:rsidR="00205799" w:rsidRPr="006A11C7" w:rsidRDefault="00205799" w:rsidP="00AB4BC5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Хореография</w:t>
            </w:r>
          </w:p>
          <w:p w14:paraId="25209C9B" w14:textId="77777777" w:rsidR="00205799" w:rsidRPr="006A11C7" w:rsidRDefault="00205799" w:rsidP="00AB4BC5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Народный танец,</w:t>
            </w:r>
          </w:p>
          <w:p w14:paraId="040630D6" w14:textId="6F24BAD3" w:rsidR="00205799" w:rsidRPr="00575B32" w:rsidRDefault="00205799" w:rsidP="00575B3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“Татар кызлары матур”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6F202CA8" w14:textId="77777777" w:rsidR="00205799" w:rsidRPr="006A11C7" w:rsidRDefault="00205799" w:rsidP="00AB4BC5">
            <w:pPr>
              <w:widowControl w:val="0"/>
              <w:tabs>
                <w:tab w:val="left" w:pos="498"/>
              </w:tabs>
              <w:jc w:val="center"/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2группа:</w:t>
            </w:r>
          </w:p>
          <w:p w14:paraId="7C8C2302" w14:textId="405E1A8C" w:rsidR="00205799" w:rsidRPr="00575B32" w:rsidRDefault="00205799" w:rsidP="00575B3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>8-9  лет</w:t>
            </w:r>
          </w:p>
        </w:tc>
        <w:tc>
          <w:tcPr>
            <w:tcW w:w="2411" w:type="dxa"/>
            <w:shd w:val="clear" w:color="auto" w:fill="auto"/>
          </w:tcPr>
          <w:p w14:paraId="2727F672" w14:textId="752D4DE3" w:rsidR="00205799" w:rsidRPr="00575B32" w:rsidRDefault="00205799" w:rsidP="00575B32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6A11C7">
              <w:rPr>
                <w:sz w:val="20"/>
                <w:szCs w:val="20"/>
              </w:rPr>
              <w:t xml:space="preserve">Насифуллина Накия Шамильевна, </w:t>
            </w:r>
          </w:p>
        </w:tc>
      </w:tr>
      <w:tr w:rsidR="00205799" w:rsidRPr="0007149D" w14:paraId="6C1E1CEF" w14:textId="5AC1E7BE" w:rsidTr="00E44F8D">
        <w:trPr>
          <w:trHeight w:val="531"/>
        </w:trPr>
        <w:tc>
          <w:tcPr>
            <w:tcW w:w="11025" w:type="dxa"/>
            <w:gridSpan w:val="9"/>
            <w:shd w:val="clear" w:color="auto" w:fill="auto"/>
          </w:tcPr>
          <w:p w14:paraId="2ED0135B" w14:textId="77777777" w:rsidR="00205799" w:rsidRPr="0007149D" w:rsidRDefault="00205799" w:rsidP="0041686B">
            <w:pPr>
              <w:jc w:val="center"/>
              <w:rPr>
                <w:b/>
                <w:szCs w:val="22"/>
              </w:rPr>
            </w:pPr>
            <w:r w:rsidRPr="0007149D">
              <w:rPr>
                <w:b/>
                <w:szCs w:val="22"/>
              </w:rPr>
              <w:t>средняя группа 10 – 12 лет</w:t>
            </w:r>
          </w:p>
          <w:p w14:paraId="7F835343" w14:textId="77777777" w:rsidR="00205799" w:rsidRPr="0007149D" w:rsidRDefault="00205799" w:rsidP="0041686B">
            <w:pPr>
              <w:pStyle w:val="1-31"/>
              <w:widowControl w:val="0"/>
              <w:tabs>
                <w:tab w:val="left" w:pos="498"/>
              </w:tabs>
              <w:jc w:val="center"/>
              <w:rPr>
                <w:rFonts w:ascii="Times New Roman" w:hAnsi="Times New Roman"/>
                <w:bCs/>
                <w:sz w:val="24"/>
              </w:rPr>
            </w:pPr>
            <w:r w:rsidRPr="0007149D">
              <w:rPr>
                <w:b/>
                <w:sz w:val="24"/>
              </w:rPr>
              <w:t>коллективы</w:t>
            </w:r>
          </w:p>
        </w:tc>
      </w:tr>
      <w:tr w:rsidR="00205799" w:rsidRPr="005770B5" w14:paraId="0834AF2E" w14:textId="77777777" w:rsidTr="00E44F8D">
        <w:tc>
          <w:tcPr>
            <w:tcW w:w="809" w:type="dxa"/>
            <w:gridSpan w:val="2"/>
            <w:shd w:val="clear" w:color="auto" w:fill="auto"/>
          </w:tcPr>
          <w:p w14:paraId="1D96D6D2" w14:textId="77777777" w:rsidR="00205799" w:rsidRPr="00C61D6A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EBBEB57" w14:textId="77777777" w:rsidR="00205799" w:rsidRPr="005770B5" w:rsidRDefault="00205799" w:rsidP="00E44F8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770B5">
              <w:rPr>
                <w:sz w:val="20"/>
                <w:szCs w:val="20"/>
              </w:rPr>
              <w:t>Сводный хореографический коллектив «Радуга»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4A403329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МБУДО «ЦВР» Тукаевского муниципального района РТ</w:t>
            </w:r>
          </w:p>
          <w:p w14:paraId="1BF77B79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 ДО «ДШИ»</w:t>
            </w:r>
          </w:p>
          <w:p w14:paraId="004880B1" w14:textId="77777777" w:rsidR="00205799" w:rsidRPr="005770B5" w:rsidRDefault="00205799" w:rsidP="00E44F8D">
            <w:pPr>
              <w:pStyle w:val="Default"/>
              <w:rPr>
                <w:bCs/>
                <w:color w:val="auto"/>
                <w:sz w:val="20"/>
                <w:szCs w:val="22"/>
              </w:rPr>
            </w:pPr>
            <w:r w:rsidRPr="005770B5">
              <w:rPr>
                <w:sz w:val="20"/>
                <w:szCs w:val="20"/>
              </w:rPr>
              <w:t>Тукаевского муниципального района РТ</w:t>
            </w:r>
          </w:p>
        </w:tc>
        <w:tc>
          <w:tcPr>
            <w:tcW w:w="2364" w:type="dxa"/>
            <w:shd w:val="clear" w:color="auto" w:fill="auto"/>
          </w:tcPr>
          <w:p w14:paraId="787DAE76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Народно- танец «Чешская полечка»</w:t>
            </w:r>
          </w:p>
          <w:p w14:paraId="089ACC80" w14:textId="77777777" w:rsidR="00205799" w:rsidRPr="005770B5" w:rsidRDefault="00205799" w:rsidP="00E44F8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770B5">
              <w:rPr>
                <w:sz w:val="20"/>
                <w:szCs w:val="20"/>
              </w:rPr>
              <w:t>2мин 13 сек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35A3EE18" w14:textId="77777777" w:rsidR="00205799" w:rsidRPr="005770B5" w:rsidRDefault="00205799" w:rsidP="00E44F8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770B5">
              <w:rPr>
                <w:sz w:val="20"/>
                <w:szCs w:val="20"/>
              </w:rPr>
              <w:t>Средняя группа 10 лет</w:t>
            </w:r>
          </w:p>
        </w:tc>
        <w:tc>
          <w:tcPr>
            <w:tcW w:w="2411" w:type="dxa"/>
            <w:shd w:val="clear" w:color="auto" w:fill="auto"/>
          </w:tcPr>
          <w:p w14:paraId="6CF1CCE8" w14:textId="77777777" w:rsidR="00205799" w:rsidRPr="005770B5" w:rsidRDefault="00205799" w:rsidP="00E44F8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770B5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  <w:tr w:rsidR="00205799" w:rsidRPr="005770B5" w14:paraId="4F757A6B" w14:textId="77777777" w:rsidTr="00E44F8D">
        <w:tc>
          <w:tcPr>
            <w:tcW w:w="809" w:type="dxa"/>
            <w:gridSpan w:val="2"/>
            <w:shd w:val="clear" w:color="auto" w:fill="auto"/>
          </w:tcPr>
          <w:p w14:paraId="3D6A3FF8" w14:textId="77777777" w:rsidR="00205799" w:rsidRPr="005770B5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24DBFF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Ансамбль танца «Счастье»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1188361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МБУДО «Дом детского творчества» ЗМР РТ</w:t>
            </w:r>
          </w:p>
        </w:tc>
        <w:tc>
          <w:tcPr>
            <w:tcW w:w="2364" w:type="dxa"/>
            <w:shd w:val="clear" w:color="auto" w:fill="auto"/>
          </w:tcPr>
          <w:p w14:paraId="7474ED7D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Хореография Эстрадный танец</w:t>
            </w:r>
          </w:p>
          <w:p w14:paraId="44C7B8AA" w14:textId="77777777" w:rsidR="00205799" w:rsidRPr="005770B5" w:rsidRDefault="00205799" w:rsidP="00E44F8D">
            <w:pPr>
              <w:ind w:left="142"/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«Мы любим танцевать» 3 мин</w:t>
            </w:r>
          </w:p>
          <w:p w14:paraId="3D042D19" w14:textId="77777777" w:rsidR="00205799" w:rsidRPr="005770B5" w:rsidRDefault="00205799" w:rsidP="00E44F8D">
            <w:pPr>
              <w:rPr>
                <w:sz w:val="20"/>
                <w:szCs w:val="20"/>
              </w:rPr>
            </w:pPr>
          </w:p>
        </w:tc>
        <w:tc>
          <w:tcPr>
            <w:tcW w:w="1180" w:type="dxa"/>
            <w:gridSpan w:val="2"/>
            <w:shd w:val="clear" w:color="auto" w:fill="auto"/>
          </w:tcPr>
          <w:p w14:paraId="6442DBAA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Средняя группа 10-12  лет</w:t>
            </w:r>
          </w:p>
        </w:tc>
        <w:tc>
          <w:tcPr>
            <w:tcW w:w="2411" w:type="dxa"/>
            <w:shd w:val="clear" w:color="auto" w:fill="auto"/>
          </w:tcPr>
          <w:p w14:paraId="73F202D0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Руководитель Калимуллина Венера Рафисовна</w:t>
            </w:r>
          </w:p>
          <w:p w14:paraId="2662E1A5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Концертмейстер Попова Лидия Николаевна</w:t>
            </w:r>
          </w:p>
        </w:tc>
      </w:tr>
      <w:tr w:rsidR="00205799" w:rsidRPr="005770B5" w14:paraId="3FF97944" w14:textId="77777777" w:rsidTr="00E44F8D">
        <w:tc>
          <w:tcPr>
            <w:tcW w:w="809" w:type="dxa"/>
            <w:gridSpan w:val="2"/>
            <w:shd w:val="clear" w:color="auto" w:fill="auto"/>
          </w:tcPr>
          <w:p w14:paraId="5A48F6BB" w14:textId="77777777" w:rsidR="00205799" w:rsidRPr="005770B5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C2E5227" w14:textId="7AA301F7" w:rsidR="00205799" w:rsidRPr="00DE12F3" w:rsidRDefault="00205799" w:rsidP="0041686B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Образцовый детский хореографический коллектив «Очарование»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5A8F4DD3" w14:textId="77777777" w:rsidR="00205799" w:rsidRPr="00DE12F3" w:rsidRDefault="00205799" w:rsidP="0041686B">
            <w:pPr>
              <w:pStyle w:val="af1"/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МБУ ДО «Детская школа искусств»</w:t>
            </w:r>
          </w:p>
          <w:p w14:paraId="5948BD98" w14:textId="46A98379" w:rsidR="00205799" w:rsidRPr="00DE12F3" w:rsidRDefault="00205799" w:rsidP="0041686B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2364" w:type="dxa"/>
            <w:shd w:val="clear" w:color="auto" w:fill="auto"/>
          </w:tcPr>
          <w:p w14:paraId="13943BB7" w14:textId="7025A168" w:rsidR="00205799" w:rsidRPr="00DE12F3" w:rsidRDefault="00205799" w:rsidP="0041686B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Народный танец «Эх, кызлар» - 03.12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38C3A3DD" w14:textId="6EADF48F" w:rsidR="00205799" w:rsidRPr="00DE12F3" w:rsidRDefault="00205799" w:rsidP="0041686B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Средняя группа – 10-12 лет</w:t>
            </w:r>
          </w:p>
        </w:tc>
        <w:tc>
          <w:tcPr>
            <w:tcW w:w="2411" w:type="dxa"/>
            <w:shd w:val="clear" w:color="auto" w:fill="auto"/>
          </w:tcPr>
          <w:p w14:paraId="687313BB" w14:textId="228C13CD" w:rsidR="00205799" w:rsidRPr="00DE12F3" w:rsidRDefault="00205799" w:rsidP="0041686B">
            <w:pPr>
              <w:rPr>
                <w:sz w:val="20"/>
                <w:szCs w:val="20"/>
              </w:rPr>
            </w:pPr>
            <w:r w:rsidRPr="00DE12F3">
              <w:rPr>
                <w:sz w:val="20"/>
                <w:szCs w:val="20"/>
              </w:rPr>
              <w:t>Руководитель Зиннатуллина Гузель Афендияровна Концертмейстер Мурзина Полина Ивановна</w:t>
            </w:r>
          </w:p>
        </w:tc>
      </w:tr>
      <w:tr w:rsidR="00205799" w:rsidRPr="00C61D6A" w14:paraId="1021DDDB" w14:textId="77777777" w:rsidTr="00E44F8D">
        <w:tc>
          <w:tcPr>
            <w:tcW w:w="809" w:type="dxa"/>
            <w:gridSpan w:val="2"/>
            <w:shd w:val="clear" w:color="auto" w:fill="auto"/>
          </w:tcPr>
          <w:p w14:paraId="5F99D42E" w14:textId="77777777" w:rsidR="00205799" w:rsidRPr="005770B5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B6DCADE" w14:textId="42337D60" w:rsidR="00205799" w:rsidRPr="00AB4BC5" w:rsidRDefault="00205799" w:rsidP="0041686B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Сводный хореографический коллектив «Радуга»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4C5D95AE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МБУДО «ЦВР» Тукаевского муниципального района РТ</w:t>
            </w:r>
          </w:p>
          <w:p w14:paraId="3D440AD4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МБУ ДО «ДШИ»</w:t>
            </w:r>
          </w:p>
          <w:p w14:paraId="305F5072" w14:textId="76603FF4" w:rsidR="00205799" w:rsidRPr="00AB4BC5" w:rsidRDefault="00205799" w:rsidP="0041686B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Тукаевского муниципального района РТ</w:t>
            </w:r>
          </w:p>
        </w:tc>
        <w:tc>
          <w:tcPr>
            <w:tcW w:w="2364" w:type="dxa"/>
            <w:shd w:val="clear" w:color="auto" w:fill="auto"/>
          </w:tcPr>
          <w:p w14:paraId="658264C8" w14:textId="77777777" w:rsidR="00205799" w:rsidRPr="005770B5" w:rsidRDefault="00205799" w:rsidP="00E44F8D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Эстрадный танец «Карнавал» </w:t>
            </w:r>
          </w:p>
          <w:p w14:paraId="6E1440C4" w14:textId="56613149" w:rsidR="00205799" w:rsidRPr="00AB4BC5" w:rsidRDefault="00205799" w:rsidP="0041686B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 3 минуты 33 секунды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1A05A028" w14:textId="69AC952F" w:rsidR="00205799" w:rsidRPr="00AB4BC5" w:rsidRDefault="00205799" w:rsidP="0041686B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>Средняя группа 10 лет</w:t>
            </w:r>
          </w:p>
        </w:tc>
        <w:tc>
          <w:tcPr>
            <w:tcW w:w="2411" w:type="dxa"/>
            <w:shd w:val="clear" w:color="auto" w:fill="auto"/>
          </w:tcPr>
          <w:p w14:paraId="3049804F" w14:textId="1CE419D9" w:rsidR="00205799" w:rsidRPr="00AB4BC5" w:rsidRDefault="00205799" w:rsidP="0041686B">
            <w:pPr>
              <w:rPr>
                <w:sz w:val="20"/>
                <w:szCs w:val="20"/>
              </w:rPr>
            </w:pPr>
            <w:r w:rsidRPr="005770B5">
              <w:rPr>
                <w:sz w:val="20"/>
                <w:szCs w:val="20"/>
              </w:rPr>
              <w:t xml:space="preserve">Иванова Екатерина Михайловна </w:t>
            </w:r>
          </w:p>
        </w:tc>
      </w:tr>
      <w:tr w:rsidR="00205799" w:rsidRPr="00C61D6A" w14:paraId="1B7592A8" w14:textId="77777777" w:rsidTr="00E44F8D">
        <w:tc>
          <w:tcPr>
            <w:tcW w:w="809" w:type="dxa"/>
            <w:gridSpan w:val="2"/>
            <w:shd w:val="clear" w:color="auto" w:fill="auto"/>
          </w:tcPr>
          <w:p w14:paraId="7636052F" w14:textId="77777777" w:rsidR="00205799" w:rsidRPr="005770B5" w:rsidRDefault="00205799" w:rsidP="00546008">
            <w:pPr>
              <w:numPr>
                <w:ilvl w:val="0"/>
                <w:numId w:val="1"/>
              </w:numPr>
              <w:spacing w:after="200" w:line="276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171D709" w14:textId="70B64492" w:rsidR="00205799" w:rsidRPr="005770B5" w:rsidRDefault="00205799" w:rsidP="0041686B">
            <w:pPr>
              <w:rPr>
                <w:sz w:val="20"/>
                <w:szCs w:val="20"/>
              </w:rPr>
            </w:pPr>
            <w:r w:rsidRPr="00AB4BC5">
              <w:rPr>
                <w:sz w:val="20"/>
                <w:szCs w:val="20"/>
              </w:rPr>
              <w:t>Народный ансамбль эстрадного танца «Кристалл»</w:t>
            </w:r>
          </w:p>
        </w:tc>
        <w:tc>
          <w:tcPr>
            <w:tcW w:w="2418" w:type="dxa"/>
            <w:gridSpan w:val="2"/>
            <w:shd w:val="clear" w:color="auto" w:fill="auto"/>
          </w:tcPr>
          <w:p w14:paraId="1B717759" w14:textId="77777777" w:rsidR="00205799" w:rsidRPr="00AB4BC5" w:rsidRDefault="00205799" w:rsidP="00AB4BC5">
            <w:pPr>
              <w:rPr>
                <w:sz w:val="20"/>
                <w:szCs w:val="20"/>
              </w:rPr>
            </w:pPr>
            <w:r w:rsidRPr="00AB4BC5">
              <w:rPr>
                <w:sz w:val="20"/>
                <w:szCs w:val="20"/>
              </w:rPr>
              <w:t>МАУ «ДК им.С.Гассара»</w:t>
            </w:r>
          </w:p>
          <w:p w14:paraId="57532A97" w14:textId="6AFC50CB" w:rsidR="00205799" w:rsidRPr="005770B5" w:rsidRDefault="00205799" w:rsidP="00E44F8D">
            <w:pPr>
              <w:rPr>
                <w:sz w:val="20"/>
                <w:szCs w:val="20"/>
              </w:rPr>
            </w:pPr>
            <w:r w:rsidRPr="00AB4BC5">
              <w:rPr>
                <w:sz w:val="20"/>
                <w:szCs w:val="20"/>
              </w:rPr>
              <w:t>Г. Менделеевск</w:t>
            </w:r>
          </w:p>
        </w:tc>
        <w:tc>
          <w:tcPr>
            <w:tcW w:w="2364" w:type="dxa"/>
            <w:shd w:val="clear" w:color="auto" w:fill="auto"/>
          </w:tcPr>
          <w:p w14:paraId="6CB4762D" w14:textId="77777777" w:rsidR="00205799" w:rsidRPr="00AB4BC5" w:rsidRDefault="00205799" w:rsidP="00AB4BC5">
            <w:pPr>
              <w:rPr>
                <w:sz w:val="20"/>
                <w:szCs w:val="20"/>
              </w:rPr>
            </w:pPr>
            <w:r w:rsidRPr="00AB4BC5">
              <w:rPr>
                <w:sz w:val="20"/>
                <w:szCs w:val="20"/>
              </w:rPr>
              <w:t>Хореография</w:t>
            </w:r>
          </w:p>
          <w:p w14:paraId="2C95D725" w14:textId="6226950E" w:rsidR="00205799" w:rsidRPr="005770B5" w:rsidRDefault="00205799" w:rsidP="00E44F8D">
            <w:pPr>
              <w:rPr>
                <w:sz w:val="20"/>
                <w:szCs w:val="20"/>
              </w:rPr>
            </w:pPr>
            <w:r w:rsidRPr="00AB4BC5">
              <w:rPr>
                <w:sz w:val="20"/>
                <w:szCs w:val="20"/>
              </w:rPr>
              <w:t>Народный танец, «Татарская плясовая» 3,04 мин</w:t>
            </w:r>
          </w:p>
        </w:tc>
        <w:tc>
          <w:tcPr>
            <w:tcW w:w="1180" w:type="dxa"/>
            <w:gridSpan w:val="2"/>
            <w:shd w:val="clear" w:color="auto" w:fill="auto"/>
          </w:tcPr>
          <w:p w14:paraId="0B6B7CB0" w14:textId="7D312BE6" w:rsidR="00205799" w:rsidRPr="005770B5" w:rsidRDefault="00205799" w:rsidP="0041686B">
            <w:pPr>
              <w:rPr>
                <w:sz w:val="20"/>
                <w:szCs w:val="20"/>
              </w:rPr>
            </w:pPr>
            <w:r w:rsidRPr="00AB4BC5">
              <w:rPr>
                <w:sz w:val="20"/>
                <w:szCs w:val="20"/>
              </w:rPr>
              <w:t>10-12 лет</w:t>
            </w:r>
          </w:p>
        </w:tc>
        <w:tc>
          <w:tcPr>
            <w:tcW w:w="2411" w:type="dxa"/>
            <w:shd w:val="clear" w:color="auto" w:fill="auto"/>
          </w:tcPr>
          <w:p w14:paraId="626E1362" w14:textId="77777777" w:rsidR="00205799" w:rsidRPr="00AB4BC5" w:rsidRDefault="00205799" w:rsidP="00AB4BC5">
            <w:pPr>
              <w:rPr>
                <w:sz w:val="20"/>
                <w:szCs w:val="20"/>
              </w:rPr>
            </w:pPr>
            <w:r w:rsidRPr="00AB4BC5">
              <w:rPr>
                <w:sz w:val="20"/>
                <w:szCs w:val="20"/>
              </w:rPr>
              <w:t>Руководитель-Рябова Анна Александровна</w:t>
            </w:r>
          </w:p>
          <w:p w14:paraId="33EA881E" w14:textId="77777777" w:rsidR="00205799" w:rsidRPr="00AB4BC5" w:rsidRDefault="00205799" w:rsidP="00AB4BC5">
            <w:pPr>
              <w:rPr>
                <w:sz w:val="20"/>
                <w:szCs w:val="20"/>
              </w:rPr>
            </w:pPr>
            <w:r w:rsidRPr="00AB4BC5">
              <w:rPr>
                <w:sz w:val="20"/>
                <w:szCs w:val="20"/>
              </w:rPr>
              <w:t>Педагог</w:t>
            </w:r>
          </w:p>
          <w:p w14:paraId="359B2209" w14:textId="4774C7DB" w:rsidR="00205799" w:rsidRPr="005770B5" w:rsidRDefault="00205799" w:rsidP="0041686B">
            <w:pPr>
              <w:rPr>
                <w:sz w:val="20"/>
                <w:szCs w:val="20"/>
              </w:rPr>
            </w:pPr>
            <w:r w:rsidRPr="00AB4BC5">
              <w:rPr>
                <w:sz w:val="20"/>
                <w:szCs w:val="20"/>
              </w:rPr>
              <w:t>Понькина Анастасия Андреевна</w:t>
            </w:r>
          </w:p>
        </w:tc>
      </w:tr>
    </w:tbl>
    <w:p w14:paraId="3272FE54" w14:textId="3F5A2D3D" w:rsidR="00AB4BC5" w:rsidRDefault="00AB4BC5" w:rsidP="00DE12F3">
      <w:pPr>
        <w:jc w:val="center"/>
        <w:rPr>
          <w:sz w:val="22"/>
          <w:szCs w:val="22"/>
        </w:rPr>
      </w:pPr>
    </w:p>
    <w:p w14:paraId="622898BB" w14:textId="77777777" w:rsidR="00AB4BC5" w:rsidRDefault="00AB4BC5" w:rsidP="00AB4BC5">
      <w:pPr>
        <w:rPr>
          <w:sz w:val="22"/>
          <w:szCs w:val="22"/>
        </w:rPr>
      </w:pPr>
    </w:p>
    <w:p w14:paraId="4A781FF1" w14:textId="77777777" w:rsidR="00AB4BC5" w:rsidRPr="00AB4BC5" w:rsidRDefault="00AB4BC5" w:rsidP="00AB4BC5">
      <w:pPr>
        <w:rPr>
          <w:sz w:val="22"/>
          <w:szCs w:val="22"/>
        </w:rPr>
      </w:pPr>
    </w:p>
    <w:sectPr w:rsidR="00AB4BC5" w:rsidRPr="00AB4BC5" w:rsidSect="00E44F8D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709" w:right="850" w:bottom="1134" w:left="142" w:header="17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A20111" w14:textId="77777777" w:rsidR="00AB4BC5" w:rsidRDefault="00AB4BC5">
      <w:r>
        <w:separator/>
      </w:r>
    </w:p>
  </w:endnote>
  <w:endnote w:type="continuationSeparator" w:id="0">
    <w:p w14:paraId="1D21147E" w14:textId="77777777" w:rsidR="00AB4BC5" w:rsidRDefault="00AB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F6E079" w14:textId="77777777" w:rsidR="00AB4BC5" w:rsidRDefault="00AB4BC5" w:rsidP="00556E39">
    <w:pPr>
      <w:pStyle w:val="a5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2F0E3DC0" w14:textId="77777777" w:rsidR="00AB4BC5" w:rsidRDefault="00AB4BC5" w:rsidP="00103A8C">
    <w:pPr>
      <w:pStyle w:val="a5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C85DE4" w14:textId="77777777" w:rsidR="00AB4BC5" w:rsidRDefault="00AB4BC5" w:rsidP="00556E39">
    <w:pPr>
      <w:pStyle w:val="a5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205799">
      <w:rPr>
        <w:rStyle w:val="af2"/>
        <w:noProof/>
      </w:rPr>
      <w:t>5</w:t>
    </w:r>
    <w:r>
      <w:rPr>
        <w:rStyle w:val="af2"/>
      </w:rPr>
      <w:fldChar w:fldCharType="end"/>
    </w:r>
  </w:p>
  <w:p w14:paraId="07C6C547" w14:textId="77777777" w:rsidR="00AB4BC5" w:rsidRDefault="00AB4BC5" w:rsidP="00103A8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FEA94F" w14:textId="77777777" w:rsidR="00AB4BC5" w:rsidRDefault="00AB4BC5">
      <w:r>
        <w:separator/>
      </w:r>
    </w:p>
  </w:footnote>
  <w:footnote w:type="continuationSeparator" w:id="0">
    <w:p w14:paraId="4041462A" w14:textId="77777777" w:rsidR="00AB4BC5" w:rsidRDefault="00AB4BC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7F9A04" w14:textId="77777777" w:rsidR="00AB4BC5" w:rsidRDefault="00AB4BC5" w:rsidP="00556E39">
    <w:pPr>
      <w:pStyle w:val="a3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24473FA" w14:textId="77777777" w:rsidR="00AB4BC5" w:rsidRDefault="00AB4BC5" w:rsidP="00103A8C">
    <w:pPr>
      <w:pStyle w:val="a3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A9FB2" w14:textId="77777777" w:rsidR="00AB4BC5" w:rsidRDefault="00AB4BC5" w:rsidP="00103A8C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618D8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0054EC"/>
    <w:multiLevelType w:val="hybridMultilevel"/>
    <w:tmpl w:val="D1567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683979"/>
    <w:multiLevelType w:val="hybridMultilevel"/>
    <w:tmpl w:val="C88422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5714B6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C34D31"/>
    <w:multiLevelType w:val="hybridMultilevel"/>
    <w:tmpl w:val="56904A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D113DD"/>
    <w:multiLevelType w:val="hybridMultilevel"/>
    <w:tmpl w:val="2FBED1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D13D86"/>
    <w:multiLevelType w:val="hybridMultilevel"/>
    <w:tmpl w:val="253E1D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580546"/>
    <w:multiLevelType w:val="hybridMultilevel"/>
    <w:tmpl w:val="D1567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111AD9"/>
    <w:multiLevelType w:val="hybridMultilevel"/>
    <w:tmpl w:val="61521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4662A1"/>
    <w:multiLevelType w:val="hybridMultilevel"/>
    <w:tmpl w:val="615217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9092829"/>
    <w:multiLevelType w:val="hybridMultilevel"/>
    <w:tmpl w:val="34727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D6546A"/>
    <w:multiLevelType w:val="hybridMultilevel"/>
    <w:tmpl w:val="B298E452"/>
    <w:lvl w:ilvl="0" w:tplc="AAA2B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5B1707"/>
    <w:multiLevelType w:val="hybridMultilevel"/>
    <w:tmpl w:val="80A4AC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C3696B"/>
    <w:multiLevelType w:val="hybridMultilevel"/>
    <w:tmpl w:val="EF8C5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F93AEB"/>
    <w:multiLevelType w:val="hybridMultilevel"/>
    <w:tmpl w:val="EE62D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372164"/>
    <w:multiLevelType w:val="hybridMultilevel"/>
    <w:tmpl w:val="007043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526B0F"/>
    <w:multiLevelType w:val="hybridMultilevel"/>
    <w:tmpl w:val="B298E452"/>
    <w:lvl w:ilvl="0" w:tplc="AAA2B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FA034A"/>
    <w:multiLevelType w:val="hybridMultilevel"/>
    <w:tmpl w:val="D15677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16"/>
  </w:num>
  <w:num w:numId="4">
    <w:abstractNumId w:val="0"/>
  </w:num>
  <w:num w:numId="5">
    <w:abstractNumId w:val="3"/>
  </w:num>
  <w:num w:numId="6">
    <w:abstractNumId w:val="6"/>
  </w:num>
  <w:num w:numId="7">
    <w:abstractNumId w:val="10"/>
  </w:num>
  <w:num w:numId="8">
    <w:abstractNumId w:val="8"/>
  </w:num>
  <w:num w:numId="9">
    <w:abstractNumId w:val="9"/>
  </w:num>
  <w:num w:numId="10">
    <w:abstractNumId w:val="15"/>
  </w:num>
  <w:num w:numId="11">
    <w:abstractNumId w:val="2"/>
  </w:num>
  <w:num w:numId="12">
    <w:abstractNumId w:val="4"/>
  </w:num>
  <w:num w:numId="13">
    <w:abstractNumId w:val="14"/>
  </w:num>
  <w:num w:numId="14">
    <w:abstractNumId w:val="12"/>
  </w:num>
  <w:num w:numId="15">
    <w:abstractNumId w:val="5"/>
  </w:num>
  <w:num w:numId="16">
    <w:abstractNumId w:val="13"/>
  </w:num>
  <w:num w:numId="17">
    <w:abstractNumId w:val="1"/>
  </w:num>
  <w:num w:numId="18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AC2"/>
    <w:rsid w:val="00007F3A"/>
    <w:rsid w:val="000105A7"/>
    <w:rsid w:val="00012443"/>
    <w:rsid w:val="000128F5"/>
    <w:rsid w:val="00012F1E"/>
    <w:rsid w:val="0001424B"/>
    <w:rsid w:val="00021398"/>
    <w:rsid w:val="000268E4"/>
    <w:rsid w:val="0003312A"/>
    <w:rsid w:val="0003628A"/>
    <w:rsid w:val="00036E3E"/>
    <w:rsid w:val="0005063A"/>
    <w:rsid w:val="00050D80"/>
    <w:rsid w:val="00051E70"/>
    <w:rsid w:val="00052EED"/>
    <w:rsid w:val="00053CCE"/>
    <w:rsid w:val="000546E2"/>
    <w:rsid w:val="00054DA8"/>
    <w:rsid w:val="0007096C"/>
    <w:rsid w:val="0007149D"/>
    <w:rsid w:val="00072CE6"/>
    <w:rsid w:val="00075737"/>
    <w:rsid w:val="000847F2"/>
    <w:rsid w:val="000867D0"/>
    <w:rsid w:val="000B107F"/>
    <w:rsid w:val="000B755E"/>
    <w:rsid w:val="000C0BBD"/>
    <w:rsid w:val="000C20CB"/>
    <w:rsid w:val="000C4AD4"/>
    <w:rsid w:val="000C4C75"/>
    <w:rsid w:val="000D7897"/>
    <w:rsid w:val="000E12FC"/>
    <w:rsid w:val="000E3EF5"/>
    <w:rsid w:val="000E5B0A"/>
    <w:rsid w:val="000E6C91"/>
    <w:rsid w:val="000E7957"/>
    <w:rsid w:val="000F28A1"/>
    <w:rsid w:val="000F4EF4"/>
    <w:rsid w:val="000F58FA"/>
    <w:rsid w:val="000F5CDF"/>
    <w:rsid w:val="00103346"/>
    <w:rsid w:val="00103A8C"/>
    <w:rsid w:val="00106C53"/>
    <w:rsid w:val="001201CF"/>
    <w:rsid w:val="001220A0"/>
    <w:rsid w:val="001249BE"/>
    <w:rsid w:val="00135687"/>
    <w:rsid w:val="00136184"/>
    <w:rsid w:val="00136494"/>
    <w:rsid w:val="00137551"/>
    <w:rsid w:val="0014626E"/>
    <w:rsid w:val="001468B7"/>
    <w:rsid w:val="001471CB"/>
    <w:rsid w:val="00152732"/>
    <w:rsid w:val="00154746"/>
    <w:rsid w:val="001623DE"/>
    <w:rsid w:val="00165AAD"/>
    <w:rsid w:val="00165C31"/>
    <w:rsid w:val="00166172"/>
    <w:rsid w:val="0017062B"/>
    <w:rsid w:val="0017134D"/>
    <w:rsid w:val="0017145A"/>
    <w:rsid w:val="00175280"/>
    <w:rsid w:val="0018236E"/>
    <w:rsid w:val="00182925"/>
    <w:rsid w:val="00192A34"/>
    <w:rsid w:val="00193711"/>
    <w:rsid w:val="00197999"/>
    <w:rsid w:val="001A6AC6"/>
    <w:rsid w:val="001A7311"/>
    <w:rsid w:val="001B47DF"/>
    <w:rsid w:val="001C5B12"/>
    <w:rsid w:val="001C6F5D"/>
    <w:rsid w:val="001D0F70"/>
    <w:rsid w:val="001D70BB"/>
    <w:rsid w:val="001D7FB0"/>
    <w:rsid w:val="001E1311"/>
    <w:rsid w:val="001E2575"/>
    <w:rsid w:val="001E5937"/>
    <w:rsid w:val="001E6092"/>
    <w:rsid w:val="001F0520"/>
    <w:rsid w:val="001F1BB7"/>
    <w:rsid w:val="001F404B"/>
    <w:rsid w:val="002007E3"/>
    <w:rsid w:val="00205799"/>
    <w:rsid w:val="00215527"/>
    <w:rsid w:val="00215757"/>
    <w:rsid w:val="00223B8B"/>
    <w:rsid w:val="00225014"/>
    <w:rsid w:val="0022573A"/>
    <w:rsid w:val="002318D4"/>
    <w:rsid w:val="00234EE4"/>
    <w:rsid w:val="00246871"/>
    <w:rsid w:val="002505C1"/>
    <w:rsid w:val="00251F63"/>
    <w:rsid w:val="002528B4"/>
    <w:rsid w:val="00253828"/>
    <w:rsid w:val="00263E0E"/>
    <w:rsid w:val="00264E50"/>
    <w:rsid w:val="002707B6"/>
    <w:rsid w:val="00275F43"/>
    <w:rsid w:val="00280B41"/>
    <w:rsid w:val="00282BFE"/>
    <w:rsid w:val="00283547"/>
    <w:rsid w:val="00284AD6"/>
    <w:rsid w:val="00287C78"/>
    <w:rsid w:val="00290230"/>
    <w:rsid w:val="00291C06"/>
    <w:rsid w:val="002A571E"/>
    <w:rsid w:val="002B4A40"/>
    <w:rsid w:val="002C276A"/>
    <w:rsid w:val="002C2AC2"/>
    <w:rsid w:val="002C2DA1"/>
    <w:rsid w:val="002C3CBE"/>
    <w:rsid w:val="002E0097"/>
    <w:rsid w:val="002E393B"/>
    <w:rsid w:val="002E4288"/>
    <w:rsid w:val="002E4DA5"/>
    <w:rsid w:val="002E4E91"/>
    <w:rsid w:val="002F0637"/>
    <w:rsid w:val="002F2F05"/>
    <w:rsid w:val="00315DA6"/>
    <w:rsid w:val="00325856"/>
    <w:rsid w:val="0032653E"/>
    <w:rsid w:val="00330501"/>
    <w:rsid w:val="00331D51"/>
    <w:rsid w:val="00334599"/>
    <w:rsid w:val="003420C6"/>
    <w:rsid w:val="00346A15"/>
    <w:rsid w:val="00350C24"/>
    <w:rsid w:val="00351744"/>
    <w:rsid w:val="0035178A"/>
    <w:rsid w:val="00360FC5"/>
    <w:rsid w:val="00370544"/>
    <w:rsid w:val="003733D5"/>
    <w:rsid w:val="00376326"/>
    <w:rsid w:val="00382D6F"/>
    <w:rsid w:val="003830D5"/>
    <w:rsid w:val="00384C4B"/>
    <w:rsid w:val="00384D7C"/>
    <w:rsid w:val="00386B08"/>
    <w:rsid w:val="003912AE"/>
    <w:rsid w:val="00392BAE"/>
    <w:rsid w:val="003A0E35"/>
    <w:rsid w:val="003A5D09"/>
    <w:rsid w:val="003B1D06"/>
    <w:rsid w:val="003B32E1"/>
    <w:rsid w:val="003C040A"/>
    <w:rsid w:val="003C3DB4"/>
    <w:rsid w:val="003C4DE2"/>
    <w:rsid w:val="003C5C0E"/>
    <w:rsid w:val="003C6276"/>
    <w:rsid w:val="003C67F9"/>
    <w:rsid w:val="003D100E"/>
    <w:rsid w:val="003D127A"/>
    <w:rsid w:val="003D43A0"/>
    <w:rsid w:val="003D7A48"/>
    <w:rsid w:val="003E161A"/>
    <w:rsid w:val="003E5A11"/>
    <w:rsid w:val="003F3A13"/>
    <w:rsid w:val="003F5DDD"/>
    <w:rsid w:val="003F7DF9"/>
    <w:rsid w:val="0040235A"/>
    <w:rsid w:val="00415E16"/>
    <w:rsid w:val="0041686B"/>
    <w:rsid w:val="00420BF3"/>
    <w:rsid w:val="0042396C"/>
    <w:rsid w:val="00424BB6"/>
    <w:rsid w:val="00424CCF"/>
    <w:rsid w:val="00432C60"/>
    <w:rsid w:val="00440CEF"/>
    <w:rsid w:val="00450E05"/>
    <w:rsid w:val="004555D3"/>
    <w:rsid w:val="00457FEB"/>
    <w:rsid w:val="00464406"/>
    <w:rsid w:val="00470FE5"/>
    <w:rsid w:val="00472349"/>
    <w:rsid w:val="00476AA1"/>
    <w:rsid w:val="004840F3"/>
    <w:rsid w:val="004872BA"/>
    <w:rsid w:val="00493B27"/>
    <w:rsid w:val="004951DF"/>
    <w:rsid w:val="004B4A26"/>
    <w:rsid w:val="004C60CE"/>
    <w:rsid w:val="004D4372"/>
    <w:rsid w:val="004D461F"/>
    <w:rsid w:val="004D7DE6"/>
    <w:rsid w:val="004E319F"/>
    <w:rsid w:val="004F389E"/>
    <w:rsid w:val="004F761A"/>
    <w:rsid w:val="004F7CBA"/>
    <w:rsid w:val="00502BBE"/>
    <w:rsid w:val="00506A00"/>
    <w:rsid w:val="00513361"/>
    <w:rsid w:val="005139E9"/>
    <w:rsid w:val="005179A5"/>
    <w:rsid w:val="00524225"/>
    <w:rsid w:val="00530317"/>
    <w:rsid w:val="005354CB"/>
    <w:rsid w:val="00542BC6"/>
    <w:rsid w:val="00543C66"/>
    <w:rsid w:val="00543D2A"/>
    <w:rsid w:val="00546008"/>
    <w:rsid w:val="00546E6A"/>
    <w:rsid w:val="00547120"/>
    <w:rsid w:val="00556D02"/>
    <w:rsid w:val="00556E39"/>
    <w:rsid w:val="00557639"/>
    <w:rsid w:val="00573ED8"/>
    <w:rsid w:val="0057585E"/>
    <w:rsid w:val="00575B32"/>
    <w:rsid w:val="005766C9"/>
    <w:rsid w:val="005770B5"/>
    <w:rsid w:val="00582C49"/>
    <w:rsid w:val="00586365"/>
    <w:rsid w:val="0059288D"/>
    <w:rsid w:val="00592B42"/>
    <w:rsid w:val="00593023"/>
    <w:rsid w:val="00594749"/>
    <w:rsid w:val="00596588"/>
    <w:rsid w:val="00597E88"/>
    <w:rsid w:val="005A42BB"/>
    <w:rsid w:val="005B29FE"/>
    <w:rsid w:val="005B4DE1"/>
    <w:rsid w:val="005B5EBF"/>
    <w:rsid w:val="005B7C0B"/>
    <w:rsid w:val="005C45EB"/>
    <w:rsid w:val="005C77BE"/>
    <w:rsid w:val="005D1807"/>
    <w:rsid w:val="005D42DD"/>
    <w:rsid w:val="005D4518"/>
    <w:rsid w:val="005D65FD"/>
    <w:rsid w:val="005E3B63"/>
    <w:rsid w:val="005E4405"/>
    <w:rsid w:val="005E4431"/>
    <w:rsid w:val="005F6747"/>
    <w:rsid w:val="00604F22"/>
    <w:rsid w:val="0061393A"/>
    <w:rsid w:val="00613D25"/>
    <w:rsid w:val="00620D74"/>
    <w:rsid w:val="00621EE1"/>
    <w:rsid w:val="00624E97"/>
    <w:rsid w:val="00632028"/>
    <w:rsid w:val="006374C2"/>
    <w:rsid w:val="0064040E"/>
    <w:rsid w:val="00640C44"/>
    <w:rsid w:val="006458DF"/>
    <w:rsid w:val="00645FAB"/>
    <w:rsid w:val="0065177A"/>
    <w:rsid w:val="00653DB0"/>
    <w:rsid w:val="0066128A"/>
    <w:rsid w:val="006621F4"/>
    <w:rsid w:val="0066514D"/>
    <w:rsid w:val="00666107"/>
    <w:rsid w:val="00677B64"/>
    <w:rsid w:val="006805D8"/>
    <w:rsid w:val="00681070"/>
    <w:rsid w:val="00681FB3"/>
    <w:rsid w:val="00682935"/>
    <w:rsid w:val="00686813"/>
    <w:rsid w:val="0069215E"/>
    <w:rsid w:val="00694663"/>
    <w:rsid w:val="0069507D"/>
    <w:rsid w:val="006A6267"/>
    <w:rsid w:val="006A7551"/>
    <w:rsid w:val="006A7B75"/>
    <w:rsid w:val="006B37F5"/>
    <w:rsid w:val="006B42D4"/>
    <w:rsid w:val="006B6EE0"/>
    <w:rsid w:val="006C1A79"/>
    <w:rsid w:val="006C70C3"/>
    <w:rsid w:val="006D3459"/>
    <w:rsid w:val="006D4148"/>
    <w:rsid w:val="006E4438"/>
    <w:rsid w:val="006E52C1"/>
    <w:rsid w:val="006F1D0C"/>
    <w:rsid w:val="006F32ED"/>
    <w:rsid w:val="00701E8B"/>
    <w:rsid w:val="007119A9"/>
    <w:rsid w:val="00711FD7"/>
    <w:rsid w:val="00714B0D"/>
    <w:rsid w:val="00715FE1"/>
    <w:rsid w:val="007200AE"/>
    <w:rsid w:val="00722136"/>
    <w:rsid w:val="007364F5"/>
    <w:rsid w:val="00741545"/>
    <w:rsid w:val="00743077"/>
    <w:rsid w:val="00744089"/>
    <w:rsid w:val="00745E0F"/>
    <w:rsid w:val="0075138D"/>
    <w:rsid w:val="0075172A"/>
    <w:rsid w:val="00753405"/>
    <w:rsid w:val="007552EA"/>
    <w:rsid w:val="00763105"/>
    <w:rsid w:val="0076555D"/>
    <w:rsid w:val="00766B55"/>
    <w:rsid w:val="00771E20"/>
    <w:rsid w:val="00782FD0"/>
    <w:rsid w:val="007835A5"/>
    <w:rsid w:val="00786BDF"/>
    <w:rsid w:val="00791E0F"/>
    <w:rsid w:val="00797302"/>
    <w:rsid w:val="007A506C"/>
    <w:rsid w:val="007C1AEF"/>
    <w:rsid w:val="007C748A"/>
    <w:rsid w:val="007D0938"/>
    <w:rsid w:val="007D62CB"/>
    <w:rsid w:val="007E4BAA"/>
    <w:rsid w:val="007E6164"/>
    <w:rsid w:val="007F34C7"/>
    <w:rsid w:val="007F6C22"/>
    <w:rsid w:val="008015CF"/>
    <w:rsid w:val="00803E8F"/>
    <w:rsid w:val="00804587"/>
    <w:rsid w:val="00804934"/>
    <w:rsid w:val="00811184"/>
    <w:rsid w:val="00820CFD"/>
    <w:rsid w:val="008220BB"/>
    <w:rsid w:val="00824D61"/>
    <w:rsid w:val="00826CFA"/>
    <w:rsid w:val="00834871"/>
    <w:rsid w:val="00834D86"/>
    <w:rsid w:val="008372A6"/>
    <w:rsid w:val="00841B07"/>
    <w:rsid w:val="0084450B"/>
    <w:rsid w:val="00851BB5"/>
    <w:rsid w:val="0086459D"/>
    <w:rsid w:val="008660FA"/>
    <w:rsid w:val="00871022"/>
    <w:rsid w:val="00880C12"/>
    <w:rsid w:val="00883B67"/>
    <w:rsid w:val="008859C3"/>
    <w:rsid w:val="00885A8E"/>
    <w:rsid w:val="00895B2B"/>
    <w:rsid w:val="00896D1F"/>
    <w:rsid w:val="008A0808"/>
    <w:rsid w:val="008A301F"/>
    <w:rsid w:val="008A5202"/>
    <w:rsid w:val="008B51BD"/>
    <w:rsid w:val="008C24B0"/>
    <w:rsid w:val="008C6DFC"/>
    <w:rsid w:val="008D0490"/>
    <w:rsid w:val="008D5301"/>
    <w:rsid w:val="008E1DD8"/>
    <w:rsid w:val="008E6D67"/>
    <w:rsid w:val="008F62C7"/>
    <w:rsid w:val="008F67CE"/>
    <w:rsid w:val="00901E27"/>
    <w:rsid w:val="00907580"/>
    <w:rsid w:val="00911EA0"/>
    <w:rsid w:val="00917986"/>
    <w:rsid w:val="00917B29"/>
    <w:rsid w:val="00932B39"/>
    <w:rsid w:val="009362B8"/>
    <w:rsid w:val="00940828"/>
    <w:rsid w:val="0094452F"/>
    <w:rsid w:val="009513FF"/>
    <w:rsid w:val="009600B7"/>
    <w:rsid w:val="0096047B"/>
    <w:rsid w:val="00961741"/>
    <w:rsid w:val="00964B6B"/>
    <w:rsid w:val="009702BE"/>
    <w:rsid w:val="00972E4A"/>
    <w:rsid w:val="009755F7"/>
    <w:rsid w:val="0097672C"/>
    <w:rsid w:val="009863A2"/>
    <w:rsid w:val="00986CE0"/>
    <w:rsid w:val="00992311"/>
    <w:rsid w:val="00993C78"/>
    <w:rsid w:val="00996494"/>
    <w:rsid w:val="009A3217"/>
    <w:rsid w:val="009A4A98"/>
    <w:rsid w:val="009A7BCC"/>
    <w:rsid w:val="009B3805"/>
    <w:rsid w:val="009C3AFE"/>
    <w:rsid w:val="009C5CA4"/>
    <w:rsid w:val="009D12C8"/>
    <w:rsid w:val="009D2930"/>
    <w:rsid w:val="009D5C40"/>
    <w:rsid w:val="009E015E"/>
    <w:rsid w:val="009E16E0"/>
    <w:rsid w:val="009E1724"/>
    <w:rsid w:val="009E2F02"/>
    <w:rsid w:val="009E617A"/>
    <w:rsid w:val="009F0C73"/>
    <w:rsid w:val="009F4ABF"/>
    <w:rsid w:val="009F5900"/>
    <w:rsid w:val="00A00D17"/>
    <w:rsid w:val="00A0474E"/>
    <w:rsid w:val="00A0608D"/>
    <w:rsid w:val="00A062B3"/>
    <w:rsid w:val="00A11A1F"/>
    <w:rsid w:val="00A15152"/>
    <w:rsid w:val="00A23E9D"/>
    <w:rsid w:val="00A24BA8"/>
    <w:rsid w:val="00A25BBE"/>
    <w:rsid w:val="00A332CD"/>
    <w:rsid w:val="00A42071"/>
    <w:rsid w:val="00A435A7"/>
    <w:rsid w:val="00A4504A"/>
    <w:rsid w:val="00A4720D"/>
    <w:rsid w:val="00A51868"/>
    <w:rsid w:val="00A536B0"/>
    <w:rsid w:val="00A57623"/>
    <w:rsid w:val="00A616F9"/>
    <w:rsid w:val="00A653FA"/>
    <w:rsid w:val="00A71A38"/>
    <w:rsid w:val="00A82E4E"/>
    <w:rsid w:val="00A832BD"/>
    <w:rsid w:val="00A844C6"/>
    <w:rsid w:val="00A85050"/>
    <w:rsid w:val="00A85C05"/>
    <w:rsid w:val="00A95449"/>
    <w:rsid w:val="00AA39D9"/>
    <w:rsid w:val="00AA3CCD"/>
    <w:rsid w:val="00AB033B"/>
    <w:rsid w:val="00AB4BC5"/>
    <w:rsid w:val="00AB6546"/>
    <w:rsid w:val="00AB67C3"/>
    <w:rsid w:val="00AC1CE1"/>
    <w:rsid w:val="00AC63E3"/>
    <w:rsid w:val="00AD5938"/>
    <w:rsid w:val="00AD6944"/>
    <w:rsid w:val="00AF1ED0"/>
    <w:rsid w:val="00AF5441"/>
    <w:rsid w:val="00AF5724"/>
    <w:rsid w:val="00B07864"/>
    <w:rsid w:val="00B12ACE"/>
    <w:rsid w:val="00B12C26"/>
    <w:rsid w:val="00B20AEF"/>
    <w:rsid w:val="00B22407"/>
    <w:rsid w:val="00B22553"/>
    <w:rsid w:val="00B25510"/>
    <w:rsid w:val="00B266B1"/>
    <w:rsid w:val="00B305E6"/>
    <w:rsid w:val="00B31778"/>
    <w:rsid w:val="00B377BF"/>
    <w:rsid w:val="00B41B1A"/>
    <w:rsid w:val="00B4260B"/>
    <w:rsid w:val="00B46AC3"/>
    <w:rsid w:val="00B51132"/>
    <w:rsid w:val="00B551C9"/>
    <w:rsid w:val="00B56121"/>
    <w:rsid w:val="00B576B8"/>
    <w:rsid w:val="00B6124D"/>
    <w:rsid w:val="00B66E9D"/>
    <w:rsid w:val="00B70271"/>
    <w:rsid w:val="00B718F5"/>
    <w:rsid w:val="00B724C3"/>
    <w:rsid w:val="00B768AD"/>
    <w:rsid w:val="00B81A81"/>
    <w:rsid w:val="00B83CF5"/>
    <w:rsid w:val="00B84B36"/>
    <w:rsid w:val="00B94194"/>
    <w:rsid w:val="00BA2549"/>
    <w:rsid w:val="00BA57C3"/>
    <w:rsid w:val="00BA5A35"/>
    <w:rsid w:val="00BA6A52"/>
    <w:rsid w:val="00BA7E2C"/>
    <w:rsid w:val="00BC1325"/>
    <w:rsid w:val="00BC416E"/>
    <w:rsid w:val="00BD2652"/>
    <w:rsid w:val="00BD5705"/>
    <w:rsid w:val="00BE3A3E"/>
    <w:rsid w:val="00BE3A59"/>
    <w:rsid w:val="00BE4174"/>
    <w:rsid w:val="00BE650B"/>
    <w:rsid w:val="00BE6B9A"/>
    <w:rsid w:val="00BE73D5"/>
    <w:rsid w:val="00BF1215"/>
    <w:rsid w:val="00BF4646"/>
    <w:rsid w:val="00BF6941"/>
    <w:rsid w:val="00C03463"/>
    <w:rsid w:val="00C10ECA"/>
    <w:rsid w:val="00C11F54"/>
    <w:rsid w:val="00C43B25"/>
    <w:rsid w:val="00C54899"/>
    <w:rsid w:val="00C60134"/>
    <w:rsid w:val="00C607DB"/>
    <w:rsid w:val="00C60AB0"/>
    <w:rsid w:val="00C61D6A"/>
    <w:rsid w:val="00C6261E"/>
    <w:rsid w:val="00C63094"/>
    <w:rsid w:val="00C670DA"/>
    <w:rsid w:val="00C71BCC"/>
    <w:rsid w:val="00C75C7C"/>
    <w:rsid w:val="00C81476"/>
    <w:rsid w:val="00C82F7B"/>
    <w:rsid w:val="00C938C3"/>
    <w:rsid w:val="00C9685F"/>
    <w:rsid w:val="00C97993"/>
    <w:rsid w:val="00C97BB6"/>
    <w:rsid w:val="00CA0CA0"/>
    <w:rsid w:val="00CA2067"/>
    <w:rsid w:val="00CA4618"/>
    <w:rsid w:val="00CB4B7A"/>
    <w:rsid w:val="00CC0274"/>
    <w:rsid w:val="00CC03FE"/>
    <w:rsid w:val="00CC7311"/>
    <w:rsid w:val="00CC7A10"/>
    <w:rsid w:val="00CD150F"/>
    <w:rsid w:val="00CD1E8A"/>
    <w:rsid w:val="00CD3733"/>
    <w:rsid w:val="00CE32AD"/>
    <w:rsid w:val="00CE570F"/>
    <w:rsid w:val="00CE7C40"/>
    <w:rsid w:val="00D07A02"/>
    <w:rsid w:val="00D22BA2"/>
    <w:rsid w:val="00D22DCD"/>
    <w:rsid w:val="00D242FD"/>
    <w:rsid w:val="00D26C57"/>
    <w:rsid w:val="00D349EB"/>
    <w:rsid w:val="00D503DC"/>
    <w:rsid w:val="00D556AD"/>
    <w:rsid w:val="00D56983"/>
    <w:rsid w:val="00D5763C"/>
    <w:rsid w:val="00D57AF1"/>
    <w:rsid w:val="00D6103A"/>
    <w:rsid w:val="00D61111"/>
    <w:rsid w:val="00D61E06"/>
    <w:rsid w:val="00D722E8"/>
    <w:rsid w:val="00D90022"/>
    <w:rsid w:val="00D9309B"/>
    <w:rsid w:val="00D9632D"/>
    <w:rsid w:val="00D97CFE"/>
    <w:rsid w:val="00DA4E3C"/>
    <w:rsid w:val="00DB4A07"/>
    <w:rsid w:val="00DB59C1"/>
    <w:rsid w:val="00DB7B93"/>
    <w:rsid w:val="00DC1048"/>
    <w:rsid w:val="00DC2EE8"/>
    <w:rsid w:val="00DD032F"/>
    <w:rsid w:val="00DD21EF"/>
    <w:rsid w:val="00DE12F3"/>
    <w:rsid w:val="00DE77DC"/>
    <w:rsid w:val="00DF12B7"/>
    <w:rsid w:val="00DF6BA3"/>
    <w:rsid w:val="00DF7CE3"/>
    <w:rsid w:val="00E123B2"/>
    <w:rsid w:val="00E20916"/>
    <w:rsid w:val="00E31986"/>
    <w:rsid w:val="00E33153"/>
    <w:rsid w:val="00E36F99"/>
    <w:rsid w:val="00E37784"/>
    <w:rsid w:val="00E44F8D"/>
    <w:rsid w:val="00E47636"/>
    <w:rsid w:val="00E52927"/>
    <w:rsid w:val="00E53876"/>
    <w:rsid w:val="00E56F6A"/>
    <w:rsid w:val="00E57583"/>
    <w:rsid w:val="00E60D91"/>
    <w:rsid w:val="00E634ED"/>
    <w:rsid w:val="00E64941"/>
    <w:rsid w:val="00E6683A"/>
    <w:rsid w:val="00E86FF1"/>
    <w:rsid w:val="00E9526B"/>
    <w:rsid w:val="00EA514B"/>
    <w:rsid w:val="00EB0AEE"/>
    <w:rsid w:val="00EB16A6"/>
    <w:rsid w:val="00EB1767"/>
    <w:rsid w:val="00ED4665"/>
    <w:rsid w:val="00ED56CB"/>
    <w:rsid w:val="00EF76E8"/>
    <w:rsid w:val="00F02035"/>
    <w:rsid w:val="00F02F88"/>
    <w:rsid w:val="00F0694B"/>
    <w:rsid w:val="00F17E5F"/>
    <w:rsid w:val="00F20FC2"/>
    <w:rsid w:val="00F24A06"/>
    <w:rsid w:val="00F33682"/>
    <w:rsid w:val="00F354B7"/>
    <w:rsid w:val="00F439E2"/>
    <w:rsid w:val="00F4485F"/>
    <w:rsid w:val="00F45DF6"/>
    <w:rsid w:val="00F4644E"/>
    <w:rsid w:val="00F620EC"/>
    <w:rsid w:val="00F62403"/>
    <w:rsid w:val="00F647AB"/>
    <w:rsid w:val="00F70594"/>
    <w:rsid w:val="00F73A45"/>
    <w:rsid w:val="00F744DE"/>
    <w:rsid w:val="00F77CCF"/>
    <w:rsid w:val="00F83693"/>
    <w:rsid w:val="00F858F2"/>
    <w:rsid w:val="00F943BF"/>
    <w:rsid w:val="00FB0D92"/>
    <w:rsid w:val="00FB1FCF"/>
    <w:rsid w:val="00FB64CE"/>
    <w:rsid w:val="00FC1531"/>
    <w:rsid w:val="00FC3048"/>
    <w:rsid w:val="00FC4087"/>
    <w:rsid w:val="00FC47BE"/>
    <w:rsid w:val="00FD4FBB"/>
    <w:rsid w:val="00FE0DC7"/>
    <w:rsid w:val="00FE1456"/>
    <w:rsid w:val="00FE6B9C"/>
    <w:rsid w:val="00FF2E73"/>
    <w:rsid w:val="00FF43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2E6AA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61A"/>
    <w:rPr>
      <w:sz w:val="24"/>
      <w:szCs w:val="24"/>
    </w:rPr>
  </w:style>
  <w:style w:type="paragraph" w:styleId="1">
    <w:name w:val="heading 1"/>
    <w:basedOn w:val="a"/>
    <w:link w:val="10"/>
    <w:qFormat/>
    <w:rsid w:val="004F7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F761A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C4C75"/>
    <w:rPr>
      <w:sz w:val="24"/>
      <w:szCs w:val="24"/>
    </w:rPr>
  </w:style>
  <w:style w:type="character" w:customStyle="1" w:styleId="10">
    <w:name w:val="Заголовок 1 Знак"/>
    <w:link w:val="1"/>
    <w:rsid w:val="004F761A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F761A"/>
    <w:rPr>
      <w:sz w:val="28"/>
      <w:szCs w:val="24"/>
    </w:rPr>
  </w:style>
  <w:style w:type="table" w:styleId="a7">
    <w:name w:val="Table Grid"/>
    <w:basedOn w:val="a1"/>
    <w:rsid w:val="004F7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4F761A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link w:val="a8"/>
    <w:uiPriority w:val="99"/>
    <w:rsid w:val="004F761A"/>
    <w:rPr>
      <w:sz w:val="24"/>
      <w:szCs w:val="24"/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4F76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F761A"/>
  </w:style>
  <w:style w:type="paragraph" w:customStyle="1" w:styleId="1-31">
    <w:name w:val="Средняя сетка 1 - Акцент 31"/>
    <w:uiPriority w:val="1"/>
    <w:qFormat/>
    <w:rsid w:val="004F761A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4F761A"/>
    <w:pPr>
      <w:ind w:left="720"/>
      <w:contextualSpacing/>
    </w:pPr>
    <w:rPr>
      <w:rFonts w:eastAsia="Calibri"/>
      <w:sz w:val="28"/>
      <w:szCs w:val="20"/>
    </w:rPr>
  </w:style>
  <w:style w:type="paragraph" w:customStyle="1" w:styleId="aa">
    <w:name w:val="Текст в заданном формате"/>
    <w:basedOn w:val="a"/>
    <w:rsid w:val="004F761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4F761A"/>
  </w:style>
  <w:style w:type="paragraph" w:customStyle="1" w:styleId="12">
    <w:name w:val="Без интервала1"/>
    <w:rsid w:val="004F761A"/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4F761A"/>
    <w:rPr>
      <w:rFonts w:cs="Times New Roman"/>
      <w:color w:val="0000FF"/>
      <w:u w:val="single"/>
    </w:rPr>
  </w:style>
  <w:style w:type="character" w:styleId="ac">
    <w:name w:val="Strong"/>
    <w:uiPriority w:val="22"/>
    <w:qFormat/>
    <w:rsid w:val="004F761A"/>
    <w:rPr>
      <w:b/>
      <w:bCs/>
    </w:rPr>
  </w:style>
  <w:style w:type="paragraph" w:customStyle="1" w:styleId="style13263499320000000648msobodytext">
    <w:name w:val="style_13263499320000000648msobodytext"/>
    <w:basedOn w:val="a"/>
    <w:rsid w:val="004F761A"/>
    <w:pPr>
      <w:spacing w:before="100" w:beforeAutospacing="1" w:after="100" w:afterAutospacing="1"/>
    </w:pPr>
  </w:style>
  <w:style w:type="paragraph" w:styleId="ad">
    <w:name w:val="Balloon Text"/>
    <w:basedOn w:val="a"/>
    <w:link w:val="ae"/>
    <w:rsid w:val="004F76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4F761A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4F761A"/>
  </w:style>
  <w:style w:type="paragraph" w:styleId="af">
    <w:name w:val="Body Text Indent"/>
    <w:basedOn w:val="a"/>
    <w:link w:val="af0"/>
    <w:rsid w:val="004F761A"/>
    <w:pPr>
      <w:spacing w:after="120"/>
      <w:ind w:left="283"/>
    </w:pPr>
  </w:style>
  <w:style w:type="character" w:customStyle="1" w:styleId="af0">
    <w:name w:val="Отступ основного текста Знак"/>
    <w:link w:val="af"/>
    <w:rsid w:val="004F761A"/>
    <w:rPr>
      <w:sz w:val="24"/>
      <w:szCs w:val="24"/>
    </w:rPr>
  </w:style>
  <w:style w:type="character" w:customStyle="1" w:styleId="apple-converted-space">
    <w:name w:val="apple-converted-space"/>
    <w:basedOn w:val="a0"/>
    <w:rsid w:val="004F761A"/>
  </w:style>
  <w:style w:type="paragraph" w:styleId="af1">
    <w:name w:val="Normal (Web)"/>
    <w:basedOn w:val="a"/>
    <w:uiPriority w:val="99"/>
    <w:rsid w:val="004F761A"/>
    <w:pPr>
      <w:spacing w:before="100" w:beforeAutospacing="1" w:after="100" w:afterAutospacing="1"/>
    </w:pPr>
  </w:style>
  <w:style w:type="paragraph" w:customStyle="1" w:styleId="c40">
    <w:name w:val="c40"/>
    <w:basedOn w:val="a"/>
    <w:rsid w:val="004F761A"/>
    <w:pPr>
      <w:spacing w:before="100" w:beforeAutospacing="1" w:after="100" w:afterAutospacing="1"/>
    </w:pPr>
  </w:style>
  <w:style w:type="paragraph" w:customStyle="1" w:styleId="21">
    <w:name w:val="Без интервала2"/>
    <w:rsid w:val="004F761A"/>
    <w:rPr>
      <w:rFonts w:ascii="Calibri" w:hAnsi="Calibri"/>
      <w:sz w:val="22"/>
      <w:szCs w:val="22"/>
      <w:lang w:eastAsia="en-US"/>
    </w:rPr>
  </w:style>
  <w:style w:type="character" w:customStyle="1" w:styleId="attachmentantivirusfiles-statustext">
    <w:name w:val="attachment__antivirus__files-status__text"/>
    <w:basedOn w:val="a0"/>
    <w:rsid w:val="004F761A"/>
  </w:style>
  <w:style w:type="paragraph" w:customStyle="1" w:styleId="paragraph">
    <w:name w:val="paragraph"/>
    <w:basedOn w:val="a"/>
    <w:rsid w:val="004555D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555D3"/>
  </w:style>
  <w:style w:type="character" w:customStyle="1" w:styleId="eop">
    <w:name w:val="eop"/>
    <w:basedOn w:val="a0"/>
    <w:rsid w:val="004555D3"/>
  </w:style>
  <w:style w:type="character" w:customStyle="1" w:styleId="spellingerror">
    <w:name w:val="spellingerror"/>
    <w:basedOn w:val="a0"/>
    <w:rsid w:val="004555D3"/>
  </w:style>
  <w:style w:type="character" w:customStyle="1" w:styleId="contextualspellingandgrammarerror">
    <w:name w:val="contextualspellingandgrammarerror"/>
    <w:basedOn w:val="a0"/>
    <w:rsid w:val="004555D3"/>
  </w:style>
  <w:style w:type="character" w:customStyle="1" w:styleId="Bodytext2">
    <w:name w:val="Body text (2)_"/>
    <w:link w:val="Bodytext21"/>
    <w:locked/>
    <w:rsid w:val="00B377BF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B377BF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rsid w:val="00932B39"/>
    <w:rPr>
      <w:rFonts w:ascii="Times New Roman" w:hAnsi="Times New Roman" w:cs="Times New Roman"/>
      <w:spacing w:val="30"/>
      <w:u w:val="none"/>
    </w:rPr>
  </w:style>
  <w:style w:type="character" w:customStyle="1" w:styleId="Bodytext5">
    <w:name w:val="Body text (5)_"/>
    <w:link w:val="Bodytext50"/>
    <w:uiPriority w:val="99"/>
    <w:locked/>
    <w:rsid w:val="005D4518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5D4518"/>
    <w:pPr>
      <w:widowControl w:val="0"/>
      <w:shd w:val="clear" w:color="auto" w:fill="FFFFFF"/>
      <w:spacing w:line="276" w:lineRule="exact"/>
      <w:ind w:hanging="500"/>
      <w:jc w:val="center"/>
    </w:pPr>
    <w:rPr>
      <w:b/>
      <w:bCs/>
      <w:sz w:val="20"/>
      <w:szCs w:val="20"/>
    </w:rPr>
  </w:style>
  <w:style w:type="paragraph" w:customStyle="1" w:styleId="Default">
    <w:name w:val="Default"/>
    <w:rsid w:val="002318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2">
    <w:name w:val="page number"/>
    <w:rsid w:val="00103A8C"/>
  </w:style>
  <w:style w:type="paragraph" w:customStyle="1" w:styleId="2-11">
    <w:name w:val="Средняя сетка 2 - Акцент 11"/>
    <w:uiPriority w:val="1"/>
    <w:qFormat/>
    <w:rsid w:val="00012443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5D180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733D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f4">
    <w:name w:val="No Spacing"/>
    <w:uiPriority w:val="1"/>
    <w:qFormat/>
    <w:rsid w:val="00F0203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semiHidden="1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semiHidden="1" w:uiPriority="37" w:unhideWhenUsed="1"/>
    <w:lsdException w:name="Colorful Shading Accent 6" w:semiHidden="1" w:uiPriority="39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761A"/>
    <w:rPr>
      <w:sz w:val="24"/>
      <w:szCs w:val="24"/>
    </w:rPr>
  </w:style>
  <w:style w:type="paragraph" w:styleId="1">
    <w:name w:val="heading 1"/>
    <w:basedOn w:val="a"/>
    <w:link w:val="10"/>
    <w:qFormat/>
    <w:rsid w:val="004F761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qFormat/>
    <w:rsid w:val="004F761A"/>
    <w:pPr>
      <w:keepNext/>
      <w:ind w:left="36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4C7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0C4C75"/>
    <w:rPr>
      <w:sz w:val="24"/>
      <w:szCs w:val="24"/>
    </w:rPr>
  </w:style>
  <w:style w:type="paragraph" w:styleId="a5">
    <w:name w:val="footer"/>
    <w:basedOn w:val="a"/>
    <w:link w:val="a6"/>
    <w:uiPriority w:val="99"/>
    <w:rsid w:val="000C4C7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0C4C75"/>
    <w:rPr>
      <w:sz w:val="24"/>
      <w:szCs w:val="24"/>
    </w:rPr>
  </w:style>
  <w:style w:type="character" w:customStyle="1" w:styleId="10">
    <w:name w:val="Заголовок 1 Знак"/>
    <w:link w:val="1"/>
    <w:rsid w:val="004F761A"/>
    <w:rPr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rsid w:val="004F761A"/>
    <w:rPr>
      <w:sz w:val="28"/>
      <w:szCs w:val="24"/>
    </w:rPr>
  </w:style>
  <w:style w:type="table" w:styleId="a7">
    <w:name w:val="Table Grid"/>
    <w:basedOn w:val="a1"/>
    <w:rsid w:val="004F76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rsid w:val="004F761A"/>
    <w:pPr>
      <w:suppressAutoHyphens/>
      <w:spacing w:after="120"/>
    </w:pPr>
    <w:rPr>
      <w:lang w:eastAsia="ar-SA"/>
    </w:rPr>
  </w:style>
  <w:style w:type="character" w:customStyle="1" w:styleId="a9">
    <w:name w:val="Основной текст Знак"/>
    <w:link w:val="a8"/>
    <w:uiPriority w:val="99"/>
    <w:rsid w:val="004F761A"/>
    <w:rPr>
      <w:sz w:val="24"/>
      <w:szCs w:val="24"/>
      <w:lang w:eastAsia="ar-SA"/>
    </w:rPr>
  </w:style>
  <w:style w:type="paragraph" w:customStyle="1" w:styleId="-51">
    <w:name w:val="Светлый список - Акцент 51"/>
    <w:basedOn w:val="a"/>
    <w:uiPriority w:val="34"/>
    <w:qFormat/>
    <w:rsid w:val="004F761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4F761A"/>
  </w:style>
  <w:style w:type="paragraph" w:customStyle="1" w:styleId="1-31">
    <w:name w:val="Средняя сетка 1 - Акцент 31"/>
    <w:uiPriority w:val="1"/>
    <w:qFormat/>
    <w:rsid w:val="004F761A"/>
    <w:rPr>
      <w:rFonts w:ascii="Calibri" w:eastAsia="Calibri" w:hAnsi="Calibri"/>
      <w:sz w:val="22"/>
      <w:szCs w:val="22"/>
      <w:lang w:eastAsia="en-US"/>
    </w:rPr>
  </w:style>
  <w:style w:type="paragraph" w:customStyle="1" w:styleId="11">
    <w:name w:val="Абзац списка1"/>
    <w:basedOn w:val="a"/>
    <w:rsid w:val="004F761A"/>
    <w:pPr>
      <w:ind w:left="720"/>
      <w:contextualSpacing/>
    </w:pPr>
    <w:rPr>
      <w:rFonts w:eastAsia="Calibri"/>
      <w:sz w:val="28"/>
      <w:szCs w:val="20"/>
    </w:rPr>
  </w:style>
  <w:style w:type="paragraph" w:customStyle="1" w:styleId="aa">
    <w:name w:val="Текст в заданном формате"/>
    <w:basedOn w:val="a"/>
    <w:rsid w:val="004F761A"/>
    <w:pPr>
      <w:suppressAutoHyphens/>
    </w:pPr>
    <w:rPr>
      <w:sz w:val="20"/>
      <w:szCs w:val="20"/>
      <w:lang w:eastAsia="ar-SA"/>
    </w:rPr>
  </w:style>
  <w:style w:type="character" w:customStyle="1" w:styleId="s1">
    <w:name w:val="s1"/>
    <w:basedOn w:val="a0"/>
    <w:rsid w:val="004F761A"/>
  </w:style>
  <w:style w:type="paragraph" w:customStyle="1" w:styleId="12">
    <w:name w:val="Без интервала1"/>
    <w:rsid w:val="004F761A"/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4F761A"/>
    <w:rPr>
      <w:rFonts w:cs="Times New Roman"/>
      <w:color w:val="0000FF"/>
      <w:u w:val="single"/>
    </w:rPr>
  </w:style>
  <w:style w:type="character" w:styleId="ac">
    <w:name w:val="Strong"/>
    <w:uiPriority w:val="22"/>
    <w:qFormat/>
    <w:rsid w:val="004F761A"/>
    <w:rPr>
      <w:b/>
      <w:bCs/>
    </w:rPr>
  </w:style>
  <w:style w:type="paragraph" w:customStyle="1" w:styleId="style13263499320000000648msobodytext">
    <w:name w:val="style_13263499320000000648msobodytext"/>
    <w:basedOn w:val="a"/>
    <w:rsid w:val="004F761A"/>
    <w:pPr>
      <w:spacing w:before="100" w:beforeAutospacing="1" w:after="100" w:afterAutospacing="1"/>
    </w:pPr>
  </w:style>
  <w:style w:type="paragraph" w:styleId="ad">
    <w:name w:val="Balloon Text"/>
    <w:basedOn w:val="a"/>
    <w:link w:val="ae"/>
    <w:rsid w:val="004F761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4F761A"/>
    <w:rPr>
      <w:rFonts w:ascii="Tahoma" w:hAnsi="Tahoma" w:cs="Tahoma"/>
      <w:sz w:val="16"/>
      <w:szCs w:val="16"/>
    </w:rPr>
  </w:style>
  <w:style w:type="character" w:customStyle="1" w:styleId="js-phone-number">
    <w:name w:val="js-phone-number"/>
    <w:basedOn w:val="a0"/>
    <w:rsid w:val="004F761A"/>
  </w:style>
  <w:style w:type="paragraph" w:styleId="af">
    <w:name w:val="Body Text Indent"/>
    <w:basedOn w:val="a"/>
    <w:link w:val="af0"/>
    <w:rsid w:val="004F761A"/>
    <w:pPr>
      <w:spacing w:after="120"/>
      <w:ind w:left="283"/>
    </w:pPr>
  </w:style>
  <w:style w:type="character" w:customStyle="1" w:styleId="af0">
    <w:name w:val="Отступ основного текста Знак"/>
    <w:link w:val="af"/>
    <w:rsid w:val="004F761A"/>
    <w:rPr>
      <w:sz w:val="24"/>
      <w:szCs w:val="24"/>
    </w:rPr>
  </w:style>
  <w:style w:type="character" w:customStyle="1" w:styleId="apple-converted-space">
    <w:name w:val="apple-converted-space"/>
    <w:basedOn w:val="a0"/>
    <w:rsid w:val="004F761A"/>
  </w:style>
  <w:style w:type="paragraph" w:styleId="af1">
    <w:name w:val="Normal (Web)"/>
    <w:basedOn w:val="a"/>
    <w:uiPriority w:val="99"/>
    <w:rsid w:val="004F761A"/>
    <w:pPr>
      <w:spacing w:before="100" w:beforeAutospacing="1" w:after="100" w:afterAutospacing="1"/>
    </w:pPr>
  </w:style>
  <w:style w:type="paragraph" w:customStyle="1" w:styleId="c40">
    <w:name w:val="c40"/>
    <w:basedOn w:val="a"/>
    <w:rsid w:val="004F761A"/>
    <w:pPr>
      <w:spacing w:before="100" w:beforeAutospacing="1" w:after="100" w:afterAutospacing="1"/>
    </w:pPr>
  </w:style>
  <w:style w:type="paragraph" w:customStyle="1" w:styleId="21">
    <w:name w:val="Без интервала2"/>
    <w:rsid w:val="004F761A"/>
    <w:rPr>
      <w:rFonts w:ascii="Calibri" w:hAnsi="Calibri"/>
      <w:sz w:val="22"/>
      <w:szCs w:val="22"/>
      <w:lang w:eastAsia="en-US"/>
    </w:rPr>
  </w:style>
  <w:style w:type="character" w:customStyle="1" w:styleId="attachmentantivirusfiles-statustext">
    <w:name w:val="attachment__antivirus__files-status__text"/>
    <w:basedOn w:val="a0"/>
    <w:rsid w:val="004F761A"/>
  </w:style>
  <w:style w:type="paragraph" w:customStyle="1" w:styleId="paragraph">
    <w:name w:val="paragraph"/>
    <w:basedOn w:val="a"/>
    <w:rsid w:val="004555D3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555D3"/>
  </w:style>
  <w:style w:type="character" w:customStyle="1" w:styleId="eop">
    <w:name w:val="eop"/>
    <w:basedOn w:val="a0"/>
    <w:rsid w:val="004555D3"/>
  </w:style>
  <w:style w:type="character" w:customStyle="1" w:styleId="spellingerror">
    <w:name w:val="spellingerror"/>
    <w:basedOn w:val="a0"/>
    <w:rsid w:val="004555D3"/>
  </w:style>
  <w:style w:type="character" w:customStyle="1" w:styleId="contextualspellingandgrammarerror">
    <w:name w:val="contextualspellingandgrammarerror"/>
    <w:basedOn w:val="a0"/>
    <w:rsid w:val="004555D3"/>
  </w:style>
  <w:style w:type="character" w:customStyle="1" w:styleId="Bodytext2">
    <w:name w:val="Body text (2)_"/>
    <w:link w:val="Bodytext21"/>
    <w:locked/>
    <w:rsid w:val="00B377BF"/>
    <w:rPr>
      <w:shd w:val="clear" w:color="auto" w:fill="FFFFFF"/>
    </w:rPr>
  </w:style>
  <w:style w:type="paragraph" w:customStyle="1" w:styleId="Bodytext21">
    <w:name w:val="Body text (2)1"/>
    <w:basedOn w:val="a"/>
    <w:link w:val="Bodytext2"/>
    <w:rsid w:val="00B377BF"/>
    <w:pPr>
      <w:widowControl w:val="0"/>
      <w:shd w:val="clear" w:color="auto" w:fill="FFFFFF"/>
      <w:spacing w:line="274" w:lineRule="exact"/>
      <w:ind w:hanging="520"/>
    </w:pPr>
    <w:rPr>
      <w:sz w:val="20"/>
      <w:szCs w:val="20"/>
    </w:rPr>
  </w:style>
  <w:style w:type="character" w:customStyle="1" w:styleId="Bodytext2Spacing1pt">
    <w:name w:val="Body text (2) + Spacing 1 pt"/>
    <w:rsid w:val="00932B39"/>
    <w:rPr>
      <w:rFonts w:ascii="Times New Roman" w:hAnsi="Times New Roman" w:cs="Times New Roman"/>
      <w:spacing w:val="30"/>
      <w:u w:val="none"/>
    </w:rPr>
  </w:style>
  <w:style w:type="character" w:customStyle="1" w:styleId="Bodytext5">
    <w:name w:val="Body text (5)_"/>
    <w:link w:val="Bodytext50"/>
    <w:uiPriority w:val="99"/>
    <w:locked/>
    <w:rsid w:val="005D4518"/>
    <w:rPr>
      <w:b/>
      <w:bCs/>
      <w:shd w:val="clear" w:color="auto" w:fill="FFFFFF"/>
    </w:rPr>
  </w:style>
  <w:style w:type="paragraph" w:customStyle="1" w:styleId="Bodytext50">
    <w:name w:val="Body text (5)"/>
    <w:basedOn w:val="a"/>
    <w:link w:val="Bodytext5"/>
    <w:uiPriority w:val="99"/>
    <w:rsid w:val="005D4518"/>
    <w:pPr>
      <w:widowControl w:val="0"/>
      <w:shd w:val="clear" w:color="auto" w:fill="FFFFFF"/>
      <w:spacing w:line="276" w:lineRule="exact"/>
      <w:ind w:hanging="500"/>
      <w:jc w:val="center"/>
    </w:pPr>
    <w:rPr>
      <w:b/>
      <w:bCs/>
      <w:sz w:val="20"/>
      <w:szCs w:val="20"/>
    </w:rPr>
  </w:style>
  <w:style w:type="paragraph" w:customStyle="1" w:styleId="Default">
    <w:name w:val="Default"/>
    <w:rsid w:val="002318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af2">
    <w:name w:val="page number"/>
    <w:rsid w:val="00103A8C"/>
  </w:style>
  <w:style w:type="paragraph" w:customStyle="1" w:styleId="2-11">
    <w:name w:val="Средняя сетка 2 - Акцент 11"/>
    <w:uiPriority w:val="1"/>
    <w:qFormat/>
    <w:rsid w:val="00012443"/>
    <w:rPr>
      <w:rFonts w:ascii="Calibri" w:eastAsia="Calibri" w:hAnsi="Calibri"/>
      <w:sz w:val="22"/>
      <w:szCs w:val="22"/>
      <w:lang w:eastAsia="en-US"/>
    </w:rPr>
  </w:style>
  <w:style w:type="paragraph" w:styleId="af3">
    <w:name w:val="List Paragraph"/>
    <w:basedOn w:val="a"/>
    <w:uiPriority w:val="34"/>
    <w:qFormat/>
    <w:rsid w:val="005D1807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733D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f4">
    <w:name w:val="No Spacing"/>
    <w:uiPriority w:val="1"/>
    <w:qFormat/>
    <w:rsid w:val="00F0203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3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7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1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13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49\Office%20Word%202003%20Look.dotx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8753C0-3377-DB49-9350-BBA17228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\Program Files\Microsoft Office\Templates\1049\Office Word 2003 Look.dotx</Template>
  <TotalTime>0</TotalTime>
  <Pages>5</Pages>
  <Words>1598</Words>
  <Characters>9112</Characters>
  <Application>Microsoft Macintosh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2022-01-24T06:15:00Z</dcterms:created>
  <dcterms:modified xsi:type="dcterms:W3CDTF">2022-01-27T07:57:00Z</dcterms:modified>
</cp:coreProperties>
</file>